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91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330"/>
        <w:gridCol w:w="270"/>
        <w:gridCol w:w="360"/>
        <w:gridCol w:w="6955"/>
      </w:tblGrid>
      <w:tr w:rsidR="001B2ABD" w14:paraId="7F833E7E" w14:textId="77777777" w:rsidTr="00EA50F2">
        <w:trPr>
          <w:trHeight w:val="4284"/>
        </w:trPr>
        <w:tc>
          <w:tcPr>
            <w:tcW w:w="3600" w:type="dxa"/>
            <w:gridSpan w:val="2"/>
            <w:vAlign w:val="bottom"/>
          </w:tcPr>
          <w:p w14:paraId="723E05CC" w14:textId="77777777" w:rsidR="001B2ABD" w:rsidRDefault="001B2ABD" w:rsidP="001B2ABD">
            <w:pPr>
              <w:tabs>
                <w:tab w:val="left" w:pos="990"/>
              </w:tabs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B84C7B3" wp14:editId="03E7A2B2">
                      <wp:extent cx="1786890" cy="2339975"/>
                      <wp:effectExtent l="19050" t="19050" r="41910" b="41275"/>
                      <wp:docPr id="2" name="Oval 2" title="Professional Headshot of Man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6890" cy="2339975"/>
                              </a:xfrm>
                              <a:prstGeom prst="ellipse">
                                <a:avLst/>
                              </a:prstGeom>
                              <a:blipFill dpi="0"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5F98868" id="Oval 2" o:spid="_x0000_s1026" alt="Title: Professional Headshot of Man" style="width:140.7pt;height:18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" strokecolor="#92278f [3204]" strokeweight="5pt">
                      <v:fill r:id="rId8" o:title="" recolor="t" rotate="t" type="frame"/>
                      <v:stroke joinstyle="miter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360" w:type="dxa"/>
          </w:tcPr>
          <w:p w14:paraId="50714EC8" w14:textId="77777777" w:rsidR="001B2ABD" w:rsidRDefault="001B2ABD" w:rsidP="000C45FF">
            <w:pPr>
              <w:tabs>
                <w:tab w:val="left" w:pos="990"/>
              </w:tabs>
            </w:pPr>
          </w:p>
        </w:tc>
        <w:tc>
          <w:tcPr>
            <w:tcW w:w="6955" w:type="dxa"/>
            <w:vAlign w:val="bottom"/>
          </w:tcPr>
          <w:p w14:paraId="25E8293F" w14:textId="6919485A" w:rsidR="001B2ABD" w:rsidRDefault="00E32DFD" w:rsidP="001B2ABD">
            <w:pPr>
              <w:pStyle w:val="Title"/>
            </w:pPr>
            <w:r>
              <w:t>Joan Wedes</w:t>
            </w:r>
          </w:p>
          <w:p w14:paraId="28AA5E64" w14:textId="26FEDD99" w:rsidR="001B2ABD" w:rsidRPr="007F715B" w:rsidRDefault="00E32DFD" w:rsidP="007F715B">
            <w:pPr>
              <w:pStyle w:val="Heading1"/>
              <w:rPr>
                <w:b/>
                <w:bCs/>
                <w:sz w:val="24"/>
                <w:szCs w:val="24"/>
              </w:rPr>
            </w:pPr>
            <w:r w:rsidRPr="007F715B">
              <w:rPr>
                <w:b/>
                <w:bCs/>
                <w:sz w:val="24"/>
                <w:szCs w:val="24"/>
              </w:rPr>
              <w:t>Tour Director &amp; Guide</w:t>
            </w:r>
          </w:p>
          <w:p w14:paraId="46BC5620" w14:textId="77777777" w:rsidR="00E32DFD" w:rsidRDefault="00E32DFD" w:rsidP="00E32DFD">
            <w:pPr>
              <w:rPr>
                <w:sz w:val="20"/>
                <w:szCs w:val="20"/>
              </w:rPr>
            </w:pPr>
            <w:r w:rsidRPr="002D6CD7">
              <w:rPr>
                <w:sz w:val="20"/>
                <w:szCs w:val="20"/>
              </w:rPr>
              <w:t>Languages: English (native), German (B1), French (A2)</w:t>
            </w:r>
          </w:p>
          <w:p w14:paraId="56832084" w14:textId="263912E9" w:rsidR="00FC2FCD" w:rsidRPr="002D6CD7" w:rsidRDefault="00FC2FCD" w:rsidP="00E32DFD">
            <w:pPr>
              <w:rPr>
                <w:sz w:val="20"/>
                <w:szCs w:val="20"/>
              </w:rPr>
            </w:pPr>
          </w:p>
        </w:tc>
      </w:tr>
      <w:tr w:rsidR="001B2ABD" w14:paraId="1BCA8455" w14:textId="77777777" w:rsidTr="00EA50F2">
        <w:tc>
          <w:tcPr>
            <w:tcW w:w="3330" w:type="dxa"/>
            <w:tcBorders>
              <w:bottom w:val="single" w:sz="4" w:space="0" w:color="auto"/>
            </w:tcBorders>
          </w:tcPr>
          <w:sdt>
            <w:sdtPr>
              <w:id w:val="-1954003311"/>
              <w:placeholder>
                <w:docPart w:val="5C5D70832CA84F0F8CBE16D710863B72"/>
              </w:placeholder>
              <w:temporary/>
              <w:showingPlcHdr/>
              <w15:appearance w15:val="hidden"/>
            </w:sdtPr>
            <w:sdtContent>
              <w:p w14:paraId="79CDE0CA" w14:textId="77777777" w:rsidR="00036450" w:rsidRPr="00CB0055" w:rsidRDefault="00CB0055" w:rsidP="00CB0055">
                <w:pPr>
                  <w:pStyle w:val="Heading3"/>
                </w:pPr>
                <w:r w:rsidRPr="00CB0055">
                  <w:t>Contact</w:t>
                </w:r>
              </w:p>
            </w:sdtContent>
          </w:sdt>
          <w:sdt>
            <w:sdtPr>
              <w:rPr>
                <w:sz w:val="20"/>
                <w:szCs w:val="20"/>
              </w:rPr>
              <w:id w:val="-240260293"/>
              <w:placeholder>
                <w:docPart w:val="D1B4DE77E9684B68ABB2C6DB3CEC2C24"/>
              </w:placeholder>
              <w:temporary/>
              <w:showingPlcHdr/>
              <w15:appearance w15:val="hidden"/>
            </w:sdtPr>
            <w:sdtContent>
              <w:p w14:paraId="1F35FAAD" w14:textId="58A6C2A7" w:rsidR="00296F2A" w:rsidRPr="00E32DFD" w:rsidRDefault="00296F2A" w:rsidP="00296F2A">
                <w:pPr>
                  <w:rPr>
                    <w:sz w:val="20"/>
                    <w:szCs w:val="20"/>
                  </w:rPr>
                </w:pPr>
                <w:r w:rsidRPr="00E32DFD">
                  <w:rPr>
                    <w:b/>
                    <w:bCs/>
                    <w:sz w:val="20"/>
                    <w:szCs w:val="20"/>
                  </w:rPr>
                  <w:t>EMAIL:</w:t>
                </w:r>
              </w:p>
            </w:sdtContent>
          </w:sdt>
          <w:p w14:paraId="74DE91CA" w14:textId="6984CC38" w:rsidR="00296F2A" w:rsidRPr="00E32DFD" w:rsidRDefault="00296F2A" w:rsidP="00296F2A">
            <w:pPr>
              <w:rPr>
                <w:rStyle w:val="Hyperlink"/>
                <w:sz w:val="20"/>
                <w:szCs w:val="20"/>
              </w:rPr>
            </w:pPr>
            <w:r w:rsidRPr="00E32DFD">
              <w:rPr>
                <w:sz w:val="20"/>
                <w:szCs w:val="20"/>
              </w:rPr>
              <w:t>jbwedes@gmail.com</w:t>
            </w:r>
          </w:p>
          <w:p w14:paraId="6A35A5A8" w14:textId="0C4BF29A" w:rsidR="004D3011" w:rsidRPr="00E32DFD" w:rsidRDefault="004D3011" w:rsidP="004D3011">
            <w:pPr>
              <w:rPr>
                <w:sz w:val="20"/>
                <w:szCs w:val="20"/>
              </w:rPr>
            </w:pPr>
          </w:p>
          <w:p w14:paraId="5C63E106" w14:textId="01AE9313" w:rsidR="00CC78DC" w:rsidRPr="00E32DFD" w:rsidRDefault="00CC78DC" w:rsidP="004D3011">
            <w:pPr>
              <w:rPr>
                <w:b/>
                <w:bCs/>
                <w:sz w:val="20"/>
                <w:szCs w:val="20"/>
              </w:rPr>
            </w:pPr>
            <w:r w:rsidRPr="00E32DFD">
              <w:rPr>
                <w:b/>
                <w:bCs/>
                <w:sz w:val="20"/>
                <w:szCs w:val="20"/>
              </w:rPr>
              <w:t>PHONE:</w:t>
            </w:r>
          </w:p>
          <w:p w14:paraId="27211D09" w14:textId="1D659077" w:rsidR="004D3011" w:rsidRPr="00E32DFD" w:rsidRDefault="00296F2A" w:rsidP="004D3011">
            <w:pPr>
              <w:rPr>
                <w:sz w:val="20"/>
                <w:szCs w:val="20"/>
              </w:rPr>
            </w:pPr>
            <w:r w:rsidRPr="00E32DFD">
              <w:rPr>
                <w:sz w:val="20"/>
                <w:szCs w:val="20"/>
              </w:rPr>
              <w:t>+33 06 32 34 72 68</w:t>
            </w:r>
          </w:p>
          <w:p w14:paraId="3C63B78A" w14:textId="77777777" w:rsidR="004D3011" w:rsidRPr="00E32DFD" w:rsidRDefault="004D3011" w:rsidP="004D3011">
            <w:pPr>
              <w:rPr>
                <w:sz w:val="20"/>
                <w:szCs w:val="20"/>
              </w:rPr>
            </w:pPr>
          </w:p>
          <w:p w14:paraId="0020AF88" w14:textId="519CA34A" w:rsidR="004D3011" w:rsidRPr="00E32DFD" w:rsidRDefault="00296F2A" w:rsidP="004D3011">
            <w:pPr>
              <w:rPr>
                <w:b/>
                <w:bCs/>
                <w:sz w:val="20"/>
                <w:szCs w:val="20"/>
              </w:rPr>
            </w:pPr>
            <w:r w:rsidRPr="00E32DFD">
              <w:rPr>
                <w:b/>
                <w:bCs/>
                <w:sz w:val="20"/>
                <w:szCs w:val="20"/>
              </w:rPr>
              <w:t>GATEWAY CITY:</w:t>
            </w:r>
          </w:p>
          <w:p w14:paraId="57D31E99" w14:textId="65C9825E" w:rsidR="00296F2A" w:rsidRPr="00E32DFD" w:rsidRDefault="00296F2A" w:rsidP="004D3011">
            <w:pPr>
              <w:rPr>
                <w:sz w:val="20"/>
                <w:szCs w:val="20"/>
              </w:rPr>
            </w:pPr>
            <w:r w:rsidRPr="00E32DFD">
              <w:rPr>
                <w:sz w:val="20"/>
                <w:szCs w:val="20"/>
              </w:rPr>
              <w:t>Pari</w:t>
            </w:r>
            <w:r w:rsidR="007F715B">
              <w:rPr>
                <w:sz w:val="20"/>
                <w:szCs w:val="20"/>
              </w:rPr>
              <w:t>s (CDG)</w:t>
            </w:r>
          </w:p>
          <w:sdt>
            <w:sdtPr>
              <w:id w:val="-1444214663"/>
              <w:placeholder>
                <w:docPart w:val="E045CCA2D04B4637AD6B8DFD5727140A"/>
              </w:placeholder>
              <w:temporary/>
              <w:showingPlcHdr/>
              <w15:appearance w15:val="hidden"/>
            </w:sdtPr>
            <w:sdtContent>
              <w:p w14:paraId="5328C63F" w14:textId="77777777" w:rsidR="004D3011" w:rsidRPr="00CB0055" w:rsidRDefault="00CB0055" w:rsidP="00CB0055">
                <w:pPr>
                  <w:pStyle w:val="Heading3"/>
                </w:pPr>
                <w:r w:rsidRPr="00CB0055">
                  <w:t>Hobbies</w:t>
                </w:r>
              </w:p>
            </w:sdtContent>
          </w:sdt>
          <w:p w14:paraId="0820FDC9" w14:textId="65854302" w:rsidR="00E32DFD" w:rsidRPr="00DE60C7" w:rsidRDefault="00E32DFD" w:rsidP="00EA50F2">
            <w:pPr>
              <w:spacing w:before="40"/>
              <w:rPr>
                <w:sz w:val="19"/>
                <w:szCs w:val="19"/>
              </w:rPr>
            </w:pPr>
            <w:r w:rsidRPr="00DE60C7">
              <w:rPr>
                <w:b/>
                <w:bCs/>
                <w:sz w:val="19"/>
                <w:szCs w:val="19"/>
              </w:rPr>
              <w:t>Visiting</w:t>
            </w:r>
            <w:r w:rsidRPr="00DE60C7">
              <w:rPr>
                <w:sz w:val="19"/>
                <w:szCs w:val="19"/>
              </w:rPr>
              <w:t xml:space="preserve"> </w:t>
            </w:r>
            <w:r w:rsidR="00EA50F2" w:rsidRPr="00DE60C7">
              <w:rPr>
                <w:sz w:val="19"/>
                <w:szCs w:val="19"/>
              </w:rPr>
              <w:t xml:space="preserve">strange </w:t>
            </w:r>
            <w:r w:rsidRPr="00DE60C7">
              <w:rPr>
                <w:sz w:val="19"/>
                <w:szCs w:val="19"/>
              </w:rPr>
              <w:t>museums</w:t>
            </w:r>
          </w:p>
          <w:p w14:paraId="2AE0469D" w14:textId="77777777" w:rsidR="00E32DFD" w:rsidRPr="00DE60C7" w:rsidRDefault="00E32DFD" w:rsidP="00EA50F2">
            <w:pPr>
              <w:spacing w:before="40"/>
              <w:rPr>
                <w:sz w:val="19"/>
                <w:szCs w:val="19"/>
              </w:rPr>
            </w:pPr>
            <w:r w:rsidRPr="00DE60C7">
              <w:rPr>
                <w:b/>
                <w:bCs/>
                <w:sz w:val="19"/>
                <w:szCs w:val="19"/>
              </w:rPr>
              <w:t>Reading</w:t>
            </w:r>
            <w:r w:rsidRPr="00DE60C7">
              <w:rPr>
                <w:sz w:val="19"/>
                <w:szCs w:val="19"/>
              </w:rPr>
              <w:t xml:space="preserve"> crimmies, lit, Harry Potter, sagas, saints’ lives</w:t>
            </w:r>
          </w:p>
          <w:p w14:paraId="7901B7DE" w14:textId="77777777" w:rsidR="00E32DFD" w:rsidRPr="00DE60C7" w:rsidRDefault="00E32DFD" w:rsidP="00EA50F2">
            <w:pPr>
              <w:spacing w:before="40"/>
              <w:rPr>
                <w:sz w:val="19"/>
                <w:szCs w:val="19"/>
              </w:rPr>
            </w:pPr>
            <w:r w:rsidRPr="00DE60C7">
              <w:rPr>
                <w:b/>
                <w:bCs/>
                <w:sz w:val="19"/>
                <w:szCs w:val="19"/>
              </w:rPr>
              <w:t xml:space="preserve">Writing </w:t>
            </w:r>
            <w:r w:rsidRPr="00DE60C7">
              <w:rPr>
                <w:sz w:val="19"/>
                <w:szCs w:val="19"/>
              </w:rPr>
              <w:t>semi-fiction about people I know</w:t>
            </w:r>
          </w:p>
          <w:p w14:paraId="74B4ABC2" w14:textId="508973DD" w:rsidR="00E32DFD" w:rsidRPr="00DE60C7" w:rsidRDefault="00E32DFD" w:rsidP="00EA50F2">
            <w:pPr>
              <w:spacing w:before="40"/>
              <w:rPr>
                <w:sz w:val="19"/>
                <w:szCs w:val="19"/>
              </w:rPr>
            </w:pPr>
            <w:r w:rsidRPr="00DE60C7">
              <w:rPr>
                <w:b/>
                <w:bCs/>
                <w:sz w:val="19"/>
                <w:szCs w:val="19"/>
              </w:rPr>
              <w:t xml:space="preserve">Documenting </w:t>
            </w:r>
            <w:r w:rsidRPr="00DE60C7">
              <w:rPr>
                <w:sz w:val="19"/>
                <w:szCs w:val="19"/>
              </w:rPr>
              <w:t>life through photographs, old letters, &amp; journals</w:t>
            </w:r>
          </w:p>
          <w:p w14:paraId="522E23F7" w14:textId="234B9CAB" w:rsidR="00E32DFD" w:rsidRPr="00DE60C7" w:rsidRDefault="00E32DFD" w:rsidP="00EA50F2">
            <w:pPr>
              <w:spacing w:before="40"/>
              <w:rPr>
                <w:sz w:val="19"/>
                <w:szCs w:val="19"/>
              </w:rPr>
            </w:pPr>
            <w:r w:rsidRPr="00DE60C7">
              <w:rPr>
                <w:b/>
                <w:bCs/>
                <w:sz w:val="19"/>
                <w:szCs w:val="19"/>
              </w:rPr>
              <w:t>Looking</w:t>
            </w:r>
            <w:r w:rsidRPr="00DE60C7">
              <w:rPr>
                <w:sz w:val="19"/>
                <w:szCs w:val="19"/>
              </w:rPr>
              <w:t xml:space="preserve"> at German expressionism, Breughel, Bosch, the old masters, Otto Dix, modern art of any ilk</w:t>
            </w:r>
          </w:p>
          <w:p w14:paraId="07562583" w14:textId="2FC6A79A" w:rsidR="00EA50F2" w:rsidRPr="00DE60C7" w:rsidRDefault="00EA50F2" w:rsidP="00EA50F2">
            <w:pPr>
              <w:spacing w:before="40"/>
              <w:rPr>
                <w:sz w:val="19"/>
                <w:szCs w:val="19"/>
              </w:rPr>
            </w:pPr>
            <w:r w:rsidRPr="00DE60C7">
              <w:rPr>
                <w:b/>
                <w:bCs/>
                <w:sz w:val="19"/>
                <w:szCs w:val="19"/>
              </w:rPr>
              <w:t>Discovering</w:t>
            </w:r>
            <w:r w:rsidRPr="00DE60C7">
              <w:rPr>
                <w:sz w:val="19"/>
                <w:szCs w:val="19"/>
              </w:rPr>
              <w:t xml:space="preserve"> saints’ relics &amp; medieval pets in old churches</w:t>
            </w:r>
          </w:p>
          <w:p w14:paraId="773E3AAE" w14:textId="77777777" w:rsidR="002D6CD7" w:rsidRPr="002D6CD7" w:rsidRDefault="002D6CD7" w:rsidP="002D6CD7">
            <w:pPr>
              <w:spacing w:before="4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Uncovering </w:t>
            </w:r>
            <w:r>
              <w:rPr>
                <w:sz w:val="19"/>
                <w:szCs w:val="19"/>
              </w:rPr>
              <w:t>Jewish experience</w:t>
            </w:r>
          </w:p>
          <w:p w14:paraId="59137BB5" w14:textId="77777777" w:rsidR="00EA50F2" w:rsidRPr="00DE60C7" w:rsidRDefault="00EA50F2" w:rsidP="00EA50F2">
            <w:pPr>
              <w:spacing w:before="40"/>
              <w:rPr>
                <w:sz w:val="19"/>
                <w:szCs w:val="19"/>
              </w:rPr>
            </w:pPr>
            <w:r w:rsidRPr="00DE60C7">
              <w:rPr>
                <w:b/>
                <w:bCs/>
                <w:sz w:val="19"/>
                <w:szCs w:val="19"/>
              </w:rPr>
              <w:t>Finding</w:t>
            </w:r>
            <w:r w:rsidRPr="00DE60C7">
              <w:rPr>
                <w:sz w:val="19"/>
                <w:szCs w:val="19"/>
              </w:rPr>
              <w:t xml:space="preserve"> long-forgotten family sites, graves, archives</w:t>
            </w:r>
          </w:p>
          <w:p w14:paraId="6EE5CBBF" w14:textId="77777777" w:rsidR="00EA50F2" w:rsidRPr="00DE60C7" w:rsidRDefault="00EA50F2" w:rsidP="00EA50F2">
            <w:pPr>
              <w:spacing w:before="40"/>
              <w:rPr>
                <w:sz w:val="19"/>
                <w:szCs w:val="19"/>
              </w:rPr>
            </w:pPr>
            <w:r w:rsidRPr="00DE60C7">
              <w:rPr>
                <w:b/>
                <w:bCs/>
                <w:sz w:val="19"/>
                <w:szCs w:val="19"/>
              </w:rPr>
              <w:t xml:space="preserve">Hiking </w:t>
            </w:r>
            <w:r w:rsidRPr="00DE60C7">
              <w:rPr>
                <w:sz w:val="19"/>
                <w:szCs w:val="19"/>
              </w:rPr>
              <w:t>where roads are easy</w:t>
            </w:r>
          </w:p>
          <w:p w14:paraId="00C65201" w14:textId="77777777" w:rsidR="00EA50F2" w:rsidRDefault="00EA50F2" w:rsidP="00EA50F2">
            <w:pPr>
              <w:spacing w:before="40"/>
              <w:rPr>
                <w:sz w:val="19"/>
                <w:szCs w:val="19"/>
              </w:rPr>
            </w:pPr>
            <w:r w:rsidRPr="00DE60C7">
              <w:rPr>
                <w:b/>
                <w:bCs/>
                <w:sz w:val="19"/>
                <w:szCs w:val="19"/>
              </w:rPr>
              <w:t>Kayaking</w:t>
            </w:r>
            <w:r w:rsidRPr="00DE60C7">
              <w:rPr>
                <w:sz w:val="19"/>
                <w:szCs w:val="19"/>
              </w:rPr>
              <w:t xml:space="preserve"> where waters are calm</w:t>
            </w:r>
          </w:p>
          <w:p w14:paraId="6FB5BDDA" w14:textId="462BBFD8" w:rsidR="004943C8" w:rsidRPr="004943C8" w:rsidRDefault="004943C8" w:rsidP="00EA50F2">
            <w:pPr>
              <w:spacing w:before="40"/>
              <w:rPr>
                <w:sz w:val="19"/>
                <w:szCs w:val="19"/>
              </w:rPr>
            </w:pPr>
            <w:r w:rsidRPr="004943C8">
              <w:rPr>
                <w:b/>
                <w:bCs/>
                <w:sz w:val="19"/>
                <w:szCs w:val="19"/>
              </w:rPr>
              <w:t>Petanque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 w:rsidRPr="004943C8">
              <w:rPr>
                <w:sz w:val="19"/>
                <w:szCs w:val="19"/>
              </w:rPr>
              <w:t>(I have my own boules)</w:t>
            </w:r>
          </w:p>
          <w:p w14:paraId="1CEE23A9" w14:textId="77777777" w:rsidR="00EA50F2" w:rsidRPr="00DE60C7" w:rsidRDefault="00EA50F2" w:rsidP="00EA50F2">
            <w:pPr>
              <w:spacing w:before="40"/>
              <w:rPr>
                <w:sz w:val="19"/>
                <w:szCs w:val="19"/>
              </w:rPr>
            </w:pPr>
            <w:r w:rsidRPr="00DE60C7">
              <w:rPr>
                <w:b/>
                <w:bCs/>
                <w:sz w:val="19"/>
                <w:szCs w:val="19"/>
              </w:rPr>
              <w:t xml:space="preserve">Thinking </w:t>
            </w:r>
            <w:r w:rsidRPr="00DE60C7">
              <w:rPr>
                <w:sz w:val="19"/>
                <w:szCs w:val="19"/>
              </w:rPr>
              <w:t>about what I’ve seen, read, &amp; learned</w:t>
            </w:r>
          </w:p>
          <w:p w14:paraId="42A3E81E" w14:textId="083C1F99" w:rsidR="00EA50F2" w:rsidRPr="004D3011" w:rsidRDefault="00EA50F2" w:rsidP="00EA50F2">
            <w:pPr>
              <w:spacing w:before="40"/>
            </w:pPr>
          </w:p>
        </w:tc>
        <w:tc>
          <w:tcPr>
            <w:tcW w:w="630" w:type="dxa"/>
            <w:gridSpan w:val="2"/>
            <w:tcBorders>
              <w:bottom w:val="single" w:sz="4" w:space="0" w:color="auto"/>
            </w:tcBorders>
          </w:tcPr>
          <w:p w14:paraId="250CAAA1" w14:textId="77777777" w:rsidR="001B2ABD" w:rsidRDefault="001B2ABD" w:rsidP="000C45FF">
            <w:pPr>
              <w:tabs>
                <w:tab w:val="left" w:pos="990"/>
              </w:tabs>
            </w:pPr>
          </w:p>
        </w:tc>
        <w:tc>
          <w:tcPr>
            <w:tcW w:w="6955" w:type="dxa"/>
            <w:tcBorders>
              <w:bottom w:val="single" w:sz="4" w:space="0" w:color="auto"/>
            </w:tcBorders>
          </w:tcPr>
          <w:p w14:paraId="2C84BC84" w14:textId="77777777" w:rsidR="007F715B" w:rsidRDefault="007F715B" w:rsidP="007F715B">
            <w:pPr>
              <w:pStyle w:val="Heading2"/>
            </w:pPr>
            <w:r>
              <w:t>Travel specialities</w:t>
            </w:r>
          </w:p>
          <w:p w14:paraId="36608644" w14:textId="77777777" w:rsidR="007F715B" w:rsidRDefault="007F715B" w:rsidP="007F715B">
            <w:pPr>
              <w:pStyle w:val="ListParagraph"/>
              <w:numPr>
                <w:ilvl w:val="0"/>
                <w:numId w:val="2"/>
              </w:numPr>
              <w:rPr>
                <w:noProof/>
                <w:color w:val="000000" w:themeColor="text1"/>
              </w:rPr>
            </w:pPr>
            <w:r w:rsidRPr="007F715B">
              <w:rPr>
                <w:b/>
                <w:bCs/>
                <w:noProof/>
                <w:color w:val="000000" w:themeColor="text1"/>
              </w:rPr>
              <w:t>France:</w:t>
            </w:r>
            <w:r w:rsidRPr="007F715B">
              <w:rPr>
                <w:noProof/>
                <w:color w:val="000000" w:themeColor="text1"/>
              </w:rPr>
              <w:t xml:space="preserve">  Paris, Loire Valley Chateaux, Mt. St. Michel, Normandy, WWI (esp. Vimy Ridge), Nice, St. Paul au Vence, Tour de France sites</w:t>
            </w:r>
          </w:p>
          <w:p w14:paraId="3DE3AF44" w14:textId="72FC08F1" w:rsidR="00BA5EA1" w:rsidRPr="007F715B" w:rsidRDefault="00BA5EA1" w:rsidP="007F715B">
            <w:pPr>
              <w:pStyle w:val="ListParagraph"/>
              <w:numPr>
                <w:ilvl w:val="0"/>
                <w:numId w:val="2"/>
              </w:numPr>
              <w:rPr>
                <w:noProof/>
                <w:color w:val="000000" w:themeColor="text1"/>
              </w:rPr>
            </w:pPr>
            <w:r>
              <w:rPr>
                <w:b/>
                <w:bCs/>
                <w:noProof/>
                <w:color w:val="000000" w:themeColor="text1"/>
              </w:rPr>
              <w:t>Benelux;</w:t>
            </w:r>
            <w:r>
              <w:rPr>
                <w:noProof/>
                <w:color w:val="000000" w:themeColor="text1"/>
              </w:rPr>
              <w:t xml:space="preserve"> Amsterdam, Anne Frank, Rijksmuseum, Brussels, Bruges, Luxembourg City</w:t>
            </w:r>
          </w:p>
          <w:p w14:paraId="7B40E64C" w14:textId="77777777" w:rsidR="007F715B" w:rsidRDefault="007F715B" w:rsidP="007F715B">
            <w:pPr>
              <w:pStyle w:val="ListParagraph"/>
              <w:numPr>
                <w:ilvl w:val="0"/>
                <w:numId w:val="2"/>
              </w:numPr>
              <w:rPr>
                <w:noProof/>
                <w:color w:val="000000" w:themeColor="text1"/>
              </w:rPr>
            </w:pPr>
            <w:r w:rsidRPr="007F715B">
              <w:rPr>
                <w:b/>
                <w:bCs/>
                <w:noProof/>
                <w:color w:val="000000" w:themeColor="text1"/>
              </w:rPr>
              <w:t>Germany:</w:t>
            </w:r>
            <w:r w:rsidRPr="007F715B">
              <w:rPr>
                <w:noProof/>
                <w:color w:val="000000" w:themeColor="text1"/>
              </w:rPr>
              <w:t xml:space="preserve"> Rhineland, Munich, Berlin, Romantic Road, Concentration Camps, Holocaust History, Jewish Experience, Oktoberfest, Christmas Markets</w:t>
            </w:r>
          </w:p>
          <w:p w14:paraId="5951C358" w14:textId="77777777" w:rsidR="007F715B" w:rsidRPr="007F715B" w:rsidRDefault="007F715B" w:rsidP="007F715B">
            <w:pPr>
              <w:pStyle w:val="ListParagraph"/>
              <w:numPr>
                <w:ilvl w:val="0"/>
                <w:numId w:val="2"/>
              </w:numPr>
              <w:rPr>
                <w:noProof/>
                <w:color w:val="000000" w:themeColor="text1"/>
              </w:rPr>
            </w:pPr>
            <w:r w:rsidRPr="007F715B">
              <w:rPr>
                <w:b/>
                <w:bCs/>
                <w:noProof/>
                <w:color w:val="000000" w:themeColor="text1"/>
              </w:rPr>
              <w:t>UK:</w:t>
            </w:r>
            <w:r w:rsidRPr="007F715B">
              <w:rPr>
                <w:noProof/>
                <w:color w:val="000000" w:themeColor="text1"/>
              </w:rPr>
              <w:t xml:space="preserve"> London, Shakespeare, Harry Potter, Tudor history, Jewish experience</w:t>
            </w:r>
          </w:p>
          <w:p w14:paraId="30BFE408" w14:textId="77777777" w:rsidR="007F715B" w:rsidRPr="007F715B" w:rsidRDefault="007F715B" w:rsidP="007F715B">
            <w:pPr>
              <w:pStyle w:val="ListParagraph"/>
              <w:numPr>
                <w:ilvl w:val="0"/>
                <w:numId w:val="2"/>
              </w:numPr>
              <w:rPr>
                <w:noProof/>
                <w:color w:val="000000" w:themeColor="text1"/>
              </w:rPr>
            </w:pPr>
            <w:r w:rsidRPr="007F715B">
              <w:rPr>
                <w:b/>
                <w:bCs/>
                <w:noProof/>
                <w:color w:val="000000" w:themeColor="text1"/>
              </w:rPr>
              <w:t>Iceland:</w:t>
            </w:r>
            <w:r w:rsidRPr="007F715B">
              <w:rPr>
                <w:noProof/>
                <w:color w:val="000000" w:themeColor="text1"/>
              </w:rPr>
              <w:t xml:space="preserve"> Westfjords, Golden Circle, Ring Road, Saga history</w:t>
            </w:r>
          </w:p>
          <w:p w14:paraId="4C9BD14F" w14:textId="77777777" w:rsidR="007F715B" w:rsidRPr="007F715B" w:rsidRDefault="007F715B" w:rsidP="007F715B">
            <w:pPr>
              <w:pStyle w:val="ListParagraph"/>
              <w:numPr>
                <w:ilvl w:val="0"/>
                <w:numId w:val="2"/>
              </w:numPr>
              <w:rPr>
                <w:noProof/>
                <w:color w:val="000000" w:themeColor="text1"/>
              </w:rPr>
            </w:pPr>
            <w:r w:rsidRPr="007F715B">
              <w:rPr>
                <w:b/>
                <w:bCs/>
                <w:noProof/>
                <w:color w:val="000000" w:themeColor="text1"/>
              </w:rPr>
              <w:t>Italy:</w:t>
            </w:r>
            <w:r w:rsidRPr="007F715B">
              <w:rPr>
                <w:noProof/>
                <w:color w:val="000000" w:themeColor="text1"/>
              </w:rPr>
              <w:t xml:space="preserve"> Dolomites, Lakes, Venice, Rome, Florence</w:t>
            </w:r>
          </w:p>
          <w:p w14:paraId="10B9ABB4" w14:textId="77777777" w:rsidR="007F715B" w:rsidRPr="007F715B" w:rsidRDefault="007F715B" w:rsidP="007F715B">
            <w:pPr>
              <w:pStyle w:val="ListParagraph"/>
              <w:numPr>
                <w:ilvl w:val="0"/>
                <w:numId w:val="2"/>
              </w:numPr>
              <w:rPr>
                <w:noProof/>
                <w:color w:val="000000" w:themeColor="text1"/>
              </w:rPr>
            </w:pPr>
            <w:r w:rsidRPr="007F715B">
              <w:rPr>
                <w:b/>
                <w:bCs/>
                <w:noProof/>
                <w:color w:val="000000" w:themeColor="text1"/>
              </w:rPr>
              <w:t>Norway:</w:t>
            </w:r>
            <w:r w:rsidRPr="007F715B">
              <w:rPr>
                <w:noProof/>
                <w:color w:val="000000" w:themeColor="text1"/>
              </w:rPr>
              <w:t xml:space="preserve"> Stavanger, Oslo, Norway in a Nutshell, Ålesund, Trondheim, Bod¢, Tromso</w:t>
            </w:r>
          </w:p>
          <w:p w14:paraId="3DFCD05D" w14:textId="77777777" w:rsidR="007F715B" w:rsidRPr="007F715B" w:rsidRDefault="007F715B" w:rsidP="007F715B">
            <w:pPr>
              <w:pStyle w:val="ListParagraph"/>
              <w:numPr>
                <w:ilvl w:val="0"/>
                <w:numId w:val="2"/>
              </w:numPr>
              <w:rPr>
                <w:noProof/>
                <w:color w:val="000000" w:themeColor="text1"/>
              </w:rPr>
            </w:pPr>
            <w:r w:rsidRPr="007F715B">
              <w:rPr>
                <w:b/>
                <w:bCs/>
                <w:noProof/>
                <w:color w:val="000000" w:themeColor="text1"/>
              </w:rPr>
              <w:t>Denmark:</w:t>
            </w:r>
            <w:r w:rsidRPr="007F715B">
              <w:rPr>
                <w:noProof/>
                <w:color w:val="000000" w:themeColor="text1"/>
              </w:rPr>
              <w:t xml:space="preserve"> Copenhagen, Tivoli Gardens, Aarhus</w:t>
            </w:r>
          </w:p>
          <w:p w14:paraId="7D9DDF19" w14:textId="26D24D90" w:rsidR="007F715B" w:rsidRPr="007F715B" w:rsidRDefault="007F715B" w:rsidP="007F715B">
            <w:pPr>
              <w:pStyle w:val="ListParagraph"/>
              <w:numPr>
                <w:ilvl w:val="0"/>
                <w:numId w:val="2"/>
              </w:numPr>
              <w:rPr>
                <w:noProof/>
                <w:color w:val="000000" w:themeColor="text1"/>
              </w:rPr>
            </w:pPr>
            <w:r w:rsidRPr="007F715B">
              <w:rPr>
                <w:b/>
                <w:bCs/>
                <w:noProof/>
                <w:color w:val="000000" w:themeColor="text1"/>
              </w:rPr>
              <w:t>Sweden:</w:t>
            </w:r>
            <w:r w:rsidRPr="007F715B">
              <w:rPr>
                <w:noProof/>
                <w:color w:val="000000" w:themeColor="text1"/>
              </w:rPr>
              <w:t xml:space="preserve"> Stockholm, Orrefors</w:t>
            </w:r>
          </w:p>
          <w:sdt>
            <w:sdtPr>
              <w:id w:val="1001553383"/>
              <w:placeholder>
                <w:docPart w:val="6F36A9DB9ADD4C18A2736C9E9E440C7F"/>
              </w:placeholder>
              <w:temporary/>
              <w:showingPlcHdr/>
              <w15:appearance w15:val="hidden"/>
            </w:sdtPr>
            <w:sdtContent>
              <w:p w14:paraId="248F0BA7" w14:textId="77777777" w:rsidR="00036450" w:rsidRDefault="00036450" w:rsidP="00036450">
                <w:pPr>
                  <w:pStyle w:val="Heading2"/>
                </w:pPr>
                <w:r w:rsidRPr="00036450">
                  <w:t>WORK EXPERIENCE</w:t>
                </w:r>
              </w:p>
            </w:sdtContent>
          </w:sdt>
          <w:p w14:paraId="1553D964" w14:textId="1817C0C2" w:rsidR="005219EF" w:rsidRPr="004D3011" w:rsidRDefault="005219EF" w:rsidP="005219EF">
            <w:pPr>
              <w:pStyle w:val="Heading4"/>
            </w:pPr>
            <w:r>
              <w:t>Premier Alaska, Tour Director</w:t>
            </w:r>
          </w:p>
          <w:p w14:paraId="692D7F50" w14:textId="51F7DBFD" w:rsidR="005219EF" w:rsidRPr="004D3011" w:rsidRDefault="005219EF" w:rsidP="005219EF">
            <w:r>
              <w:t>2022-2023</w:t>
            </w:r>
            <w:r w:rsidR="007F715B">
              <w:t xml:space="preserve">, </w:t>
            </w:r>
            <w:r>
              <w:t>Seward, Girdwood, Anchorage, Talkeetna, Denali National Park, Fairbanks</w:t>
            </w:r>
          </w:p>
          <w:p w14:paraId="1EBED193" w14:textId="5F719CBE" w:rsidR="00036450" w:rsidRDefault="00296F2A" w:rsidP="00B359E4">
            <w:pPr>
              <w:pStyle w:val="Heading4"/>
              <w:rPr>
                <w:bCs/>
              </w:rPr>
            </w:pPr>
            <w:r>
              <w:t>University of Houston-Downtown, Senior Lecturer</w:t>
            </w:r>
          </w:p>
          <w:p w14:paraId="118A1449" w14:textId="2B8B258C" w:rsidR="00036450" w:rsidRDefault="00296F2A" w:rsidP="007F715B">
            <w:pPr>
              <w:pStyle w:val="Date"/>
            </w:pPr>
            <w:r>
              <w:t xml:space="preserve">1997 </w:t>
            </w:r>
            <w:r w:rsidR="00DE60C7">
              <w:t>–</w:t>
            </w:r>
            <w:r>
              <w:t xml:space="preserve"> Present</w:t>
            </w:r>
            <w:r w:rsidR="00DE60C7">
              <w:t xml:space="preserve"> (</w:t>
            </w:r>
            <w:r w:rsidR="007F715B">
              <w:t>o</w:t>
            </w:r>
            <w:r w:rsidR="00DE60C7">
              <w:t>nline asynchronous)</w:t>
            </w:r>
            <w:r w:rsidR="007F715B">
              <w:t xml:space="preserve">, </w:t>
            </w:r>
            <w:r w:rsidR="005219EF">
              <w:t>English Composition, World Literature, Business and Technical Writing</w:t>
            </w:r>
            <w:r w:rsidR="00036450" w:rsidRPr="00036450">
              <w:t xml:space="preserve"> </w:t>
            </w:r>
          </w:p>
          <w:p w14:paraId="5638157B" w14:textId="7F8A3D9A" w:rsidR="005219EF" w:rsidRDefault="005219EF" w:rsidP="0003645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International Student Exchange, </w:t>
            </w:r>
            <w:r w:rsidR="00D30DD7">
              <w:rPr>
                <w:b/>
                <w:bCs/>
              </w:rPr>
              <w:t>Host</w:t>
            </w:r>
            <w:r w:rsidR="00DE60C7">
              <w:rPr>
                <w:b/>
                <w:bCs/>
              </w:rPr>
              <w:t xml:space="preserve"> Parent</w:t>
            </w:r>
          </w:p>
          <w:p w14:paraId="3C56CA5B" w14:textId="21BDEE69" w:rsidR="00D30DD7" w:rsidRDefault="00D30DD7" w:rsidP="00036450">
            <w:r>
              <w:t>2001</w:t>
            </w:r>
            <w:r w:rsidR="00DE60C7">
              <w:t>-</w:t>
            </w:r>
            <w:r>
              <w:t>2002</w:t>
            </w:r>
            <w:r w:rsidR="007F715B">
              <w:t xml:space="preserve">, </w:t>
            </w:r>
            <w:r w:rsidR="00DE60C7">
              <w:t>Hosted a German student in our Houston, TX flat</w:t>
            </w:r>
          </w:p>
          <w:p w14:paraId="1D5A2634" w14:textId="6278EFB7" w:rsidR="007F715B" w:rsidRPr="007F715B" w:rsidRDefault="007F715B" w:rsidP="00036450">
            <w:pPr>
              <w:rPr>
                <w:b/>
                <w:bCs/>
              </w:rPr>
            </w:pPr>
            <w:r w:rsidRPr="007F715B">
              <w:rPr>
                <w:b/>
                <w:bCs/>
              </w:rPr>
              <w:t>German Teacher</w:t>
            </w:r>
          </w:p>
          <w:p w14:paraId="0B9A4DAD" w14:textId="4547A515" w:rsidR="007F715B" w:rsidRDefault="007F715B" w:rsidP="00036450">
            <w:r>
              <w:t>1991-1994, Berlin Wall Lesson, German I, II, III, filmmaking</w:t>
            </w:r>
          </w:p>
          <w:p w14:paraId="3E21A763" w14:textId="0A8ADEB5" w:rsidR="00D30DD7" w:rsidRDefault="00D30DD7" w:rsidP="00036450">
            <w:pPr>
              <w:rPr>
                <w:b/>
                <w:bCs/>
              </w:rPr>
            </w:pPr>
            <w:r>
              <w:rPr>
                <w:b/>
                <w:bCs/>
              </w:rPr>
              <w:t>Au Pair, B</w:t>
            </w:r>
            <w:r>
              <w:rPr>
                <w:rFonts w:ascii="Bierstadt" w:hAnsi="Bierstadt"/>
                <w:b/>
                <w:bCs/>
              </w:rPr>
              <w:t>ü</w:t>
            </w:r>
            <w:r>
              <w:rPr>
                <w:b/>
                <w:bCs/>
              </w:rPr>
              <w:t>hl, Germany</w:t>
            </w:r>
          </w:p>
          <w:p w14:paraId="4EE21438" w14:textId="335940D8" w:rsidR="00D30DD7" w:rsidRDefault="00D30DD7" w:rsidP="00036450">
            <w:r>
              <w:t>1989-1990</w:t>
            </w:r>
            <w:r w:rsidR="007F715B">
              <w:t xml:space="preserve">, </w:t>
            </w:r>
            <w:r>
              <w:t>Cared for 7-year-old, cooked, cleaned, assisted parents</w:t>
            </w:r>
          </w:p>
          <w:sdt>
            <w:sdtPr>
              <w:id w:val="1049110328"/>
              <w:placeholder>
                <w:docPart w:val="2CEF6F3CC2D84D639A61A16AC4D3043A"/>
              </w:placeholder>
              <w:temporary/>
              <w:showingPlcHdr/>
              <w15:appearance w15:val="hidden"/>
            </w:sdtPr>
            <w:sdtContent>
              <w:p w14:paraId="08E6FEE6" w14:textId="77777777" w:rsidR="007F715B" w:rsidRDefault="007F715B" w:rsidP="007F715B">
                <w:pPr>
                  <w:pStyle w:val="Heading2"/>
                </w:pPr>
                <w:r w:rsidRPr="00036450">
                  <w:t>EDUCATION</w:t>
                </w:r>
              </w:p>
            </w:sdtContent>
          </w:sdt>
          <w:p w14:paraId="20CD81AB" w14:textId="77777777" w:rsidR="007F715B" w:rsidRPr="00296F2A" w:rsidRDefault="007F715B" w:rsidP="007F715B">
            <w:pPr>
              <w:pStyle w:val="Heading4"/>
              <w:rPr>
                <w:szCs w:val="18"/>
              </w:rPr>
            </w:pPr>
            <w:r w:rsidRPr="00296F2A">
              <w:rPr>
                <w:szCs w:val="18"/>
              </w:rPr>
              <w:t>Tour Director &amp; Tour Guide Certificate</w:t>
            </w:r>
            <w:r w:rsidRPr="00D30DD7">
              <w:rPr>
                <w:b w:val="0"/>
                <w:bCs/>
                <w:szCs w:val="18"/>
              </w:rPr>
              <w:t>—International Tour Management Institute</w:t>
            </w:r>
            <w:r w:rsidRPr="00296F2A">
              <w:rPr>
                <w:szCs w:val="18"/>
              </w:rPr>
              <w:t xml:space="preserve"> </w:t>
            </w:r>
          </w:p>
          <w:p w14:paraId="06F434DF" w14:textId="77777777" w:rsidR="007F715B" w:rsidRDefault="007F715B" w:rsidP="007F715B">
            <w:pPr>
              <w:rPr>
                <w:b/>
                <w:bCs/>
              </w:rPr>
            </w:pPr>
            <w:r>
              <w:rPr>
                <w:b/>
                <w:bCs/>
              </w:rPr>
              <w:t>PhD English Language &amp; Culture</w:t>
            </w:r>
            <w:r w:rsidRPr="00D30DD7">
              <w:t>—Wayne State University</w:t>
            </w:r>
          </w:p>
          <w:p w14:paraId="619D07E1" w14:textId="77777777" w:rsidR="007F715B" w:rsidRDefault="007F715B" w:rsidP="007F715B">
            <w:pPr>
              <w:rPr>
                <w:b/>
                <w:bCs/>
              </w:rPr>
            </w:pPr>
            <w:r>
              <w:rPr>
                <w:b/>
                <w:bCs/>
              </w:rPr>
              <w:t>MA English Language &amp; Literature</w:t>
            </w:r>
            <w:r w:rsidRPr="00D30DD7">
              <w:t>—Eastern Michigan University</w:t>
            </w:r>
          </w:p>
          <w:p w14:paraId="60443DC5" w14:textId="77777777" w:rsidR="007F715B" w:rsidRPr="00D30DD7" w:rsidRDefault="007F715B" w:rsidP="007F715B">
            <w:r>
              <w:rPr>
                <w:b/>
                <w:bCs/>
              </w:rPr>
              <w:t>BA German</w:t>
            </w:r>
            <w:r w:rsidRPr="00D30DD7">
              <w:t>—University of Tennessee, Knoxville</w:t>
            </w:r>
          </w:p>
          <w:p w14:paraId="35029226" w14:textId="77777777" w:rsidR="007F715B" w:rsidRDefault="007F715B" w:rsidP="007F715B">
            <w:r>
              <w:rPr>
                <w:b/>
                <w:bCs/>
              </w:rPr>
              <w:t>German Year Abroad</w:t>
            </w:r>
            <w:r w:rsidRPr="00D30DD7">
              <w:t>—Universit</w:t>
            </w:r>
            <w:r w:rsidRPr="00D30DD7">
              <w:rPr>
                <w:rFonts w:ascii="Bierstadt" w:hAnsi="Bierstadt"/>
              </w:rPr>
              <w:t>ä</w:t>
            </w:r>
            <w:r w:rsidRPr="00D30DD7">
              <w:t>t Bonn</w:t>
            </w:r>
          </w:p>
          <w:p w14:paraId="62BA2FD9" w14:textId="0454AC13" w:rsidR="00900261" w:rsidRPr="004D3011" w:rsidRDefault="00900261" w:rsidP="007F715B">
            <w:pPr>
              <w:rPr>
                <w:color w:val="FFFFFF" w:themeColor="background1"/>
              </w:rPr>
            </w:pPr>
          </w:p>
        </w:tc>
      </w:tr>
    </w:tbl>
    <w:p w14:paraId="434364F4" w14:textId="77777777" w:rsidR="00554DE5" w:rsidRDefault="00554DE5" w:rsidP="000C45FF">
      <w:pPr>
        <w:tabs>
          <w:tab w:val="left" w:pos="990"/>
        </w:tabs>
      </w:pPr>
    </w:p>
    <w:sectPr w:rsidR="00554DE5" w:rsidSect="000C45FF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E33B9" w14:textId="77777777" w:rsidR="00A43856" w:rsidRDefault="00A43856" w:rsidP="000C45FF">
      <w:r>
        <w:separator/>
      </w:r>
    </w:p>
  </w:endnote>
  <w:endnote w:type="continuationSeparator" w:id="0">
    <w:p w14:paraId="43493979" w14:textId="77777777" w:rsidR="00A43856" w:rsidRDefault="00A43856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Bierstadt">
    <w:charset w:val="00"/>
    <w:family w:val="swiss"/>
    <w:pitch w:val="variable"/>
    <w:sig w:usb0="8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AA3425" w14:textId="77777777" w:rsidR="00A43856" w:rsidRDefault="00A43856" w:rsidP="000C45FF">
      <w:r>
        <w:separator/>
      </w:r>
    </w:p>
  </w:footnote>
  <w:footnote w:type="continuationSeparator" w:id="0">
    <w:p w14:paraId="78595691" w14:textId="77777777" w:rsidR="00A43856" w:rsidRDefault="00A43856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C4BE7" w14:textId="77777777" w:rsidR="000C45FF" w:rsidRDefault="000C45F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9C5D83A" wp14:editId="16050682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336" cy="9628632"/>
          <wp:effectExtent l="0" t="0" r="0" b="0"/>
          <wp:wrapNone/>
          <wp:docPr id="3" name="Graphic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0336" cy="9628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0E4568"/>
    <w:multiLevelType w:val="hybridMultilevel"/>
    <w:tmpl w:val="E4E00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467D2"/>
    <w:multiLevelType w:val="hybridMultilevel"/>
    <w:tmpl w:val="440867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3320843">
    <w:abstractNumId w:val="0"/>
  </w:num>
  <w:num w:numId="2" w16cid:durableId="1550410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F2A"/>
    <w:rsid w:val="00026A6F"/>
    <w:rsid w:val="00036450"/>
    <w:rsid w:val="000626CD"/>
    <w:rsid w:val="00094499"/>
    <w:rsid w:val="000C45FF"/>
    <w:rsid w:val="000E3FD1"/>
    <w:rsid w:val="00112054"/>
    <w:rsid w:val="001317D8"/>
    <w:rsid w:val="001525E1"/>
    <w:rsid w:val="00180329"/>
    <w:rsid w:val="0019001F"/>
    <w:rsid w:val="001A74A5"/>
    <w:rsid w:val="001B2ABD"/>
    <w:rsid w:val="001E0391"/>
    <w:rsid w:val="001E1759"/>
    <w:rsid w:val="001F1ECC"/>
    <w:rsid w:val="002400EB"/>
    <w:rsid w:val="00256CF7"/>
    <w:rsid w:val="00281FD5"/>
    <w:rsid w:val="00296F2A"/>
    <w:rsid w:val="002D6CD7"/>
    <w:rsid w:val="002F6CC1"/>
    <w:rsid w:val="0030481B"/>
    <w:rsid w:val="003156FC"/>
    <w:rsid w:val="003254B5"/>
    <w:rsid w:val="0037121F"/>
    <w:rsid w:val="003910D8"/>
    <w:rsid w:val="003A6B7D"/>
    <w:rsid w:val="003B06CA"/>
    <w:rsid w:val="004071FC"/>
    <w:rsid w:val="00445947"/>
    <w:rsid w:val="0046033F"/>
    <w:rsid w:val="004813B3"/>
    <w:rsid w:val="004943C8"/>
    <w:rsid w:val="00496591"/>
    <w:rsid w:val="004C63E4"/>
    <w:rsid w:val="004D3011"/>
    <w:rsid w:val="005219EF"/>
    <w:rsid w:val="005262AC"/>
    <w:rsid w:val="00554DE5"/>
    <w:rsid w:val="005E39D5"/>
    <w:rsid w:val="00600670"/>
    <w:rsid w:val="0061503D"/>
    <w:rsid w:val="0062123A"/>
    <w:rsid w:val="00646E75"/>
    <w:rsid w:val="006771D0"/>
    <w:rsid w:val="00715FCB"/>
    <w:rsid w:val="00743101"/>
    <w:rsid w:val="00764C9F"/>
    <w:rsid w:val="007775E1"/>
    <w:rsid w:val="007867A0"/>
    <w:rsid w:val="007927F5"/>
    <w:rsid w:val="007F715B"/>
    <w:rsid w:val="00802CA0"/>
    <w:rsid w:val="00900261"/>
    <w:rsid w:val="009260CD"/>
    <w:rsid w:val="00940A66"/>
    <w:rsid w:val="00952C25"/>
    <w:rsid w:val="009871B6"/>
    <w:rsid w:val="00A2118D"/>
    <w:rsid w:val="00A43856"/>
    <w:rsid w:val="00AD0A50"/>
    <w:rsid w:val="00AD76E2"/>
    <w:rsid w:val="00B20152"/>
    <w:rsid w:val="00B359E4"/>
    <w:rsid w:val="00B57D98"/>
    <w:rsid w:val="00B70850"/>
    <w:rsid w:val="00BA5EA1"/>
    <w:rsid w:val="00C066B6"/>
    <w:rsid w:val="00C1727E"/>
    <w:rsid w:val="00C37BA1"/>
    <w:rsid w:val="00C4674C"/>
    <w:rsid w:val="00C506CF"/>
    <w:rsid w:val="00C72BED"/>
    <w:rsid w:val="00C9578B"/>
    <w:rsid w:val="00CB0055"/>
    <w:rsid w:val="00CC78DC"/>
    <w:rsid w:val="00D2522B"/>
    <w:rsid w:val="00D30DD7"/>
    <w:rsid w:val="00D422DE"/>
    <w:rsid w:val="00D5459D"/>
    <w:rsid w:val="00DA1F4D"/>
    <w:rsid w:val="00DD172A"/>
    <w:rsid w:val="00DE60C7"/>
    <w:rsid w:val="00E25A26"/>
    <w:rsid w:val="00E32DFD"/>
    <w:rsid w:val="00E4381A"/>
    <w:rsid w:val="00E55D74"/>
    <w:rsid w:val="00E75C7A"/>
    <w:rsid w:val="00E77519"/>
    <w:rsid w:val="00EA213F"/>
    <w:rsid w:val="00EA50F2"/>
    <w:rsid w:val="00F60274"/>
    <w:rsid w:val="00F77FB9"/>
    <w:rsid w:val="00FB068F"/>
    <w:rsid w:val="00FC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4B591"/>
  <w14:defaultImageDpi w14:val="32767"/>
  <w15:chartTrackingRefBased/>
  <w15:docId w15:val="{A73CE39B-9553-49A8-A908-B9AEA0080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Smart Link" w:semiHidden="1" w:unhideWhenUsed="1"/>
  </w:latentStyles>
  <w:style w:type="paragraph" w:default="1" w:styleId="Normal">
    <w:name w:val="Normal"/>
    <w:qFormat/>
    <w:rsid w:val="00B359E4"/>
    <w:rPr>
      <w:sz w:val="1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76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D3011"/>
    <w:pPr>
      <w:keepNext/>
      <w:keepLines/>
      <w:pBdr>
        <w:bottom w:val="single" w:sz="8" w:space="1" w:color="92278F" w:themeColor="accent1"/>
      </w:pBdr>
      <w:spacing w:before="240" w:after="120"/>
      <w:outlineLvl w:val="1"/>
    </w:pPr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40A66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6D1D6A" w:themeColor="accent1" w:themeShade="BF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B359E4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D3011"/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B2ABD"/>
    <w:rPr>
      <w:caps/>
      <w:color w:val="000000" w:themeColor="text1"/>
      <w:sz w:val="9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1B2ABD"/>
    <w:rPr>
      <w:caps/>
      <w:color w:val="000000" w:themeColor="text1"/>
      <w:sz w:val="96"/>
      <w:szCs w:val="76"/>
    </w:rPr>
  </w:style>
  <w:style w:type="character" w:styleId="Emphasis">
    <w:name w:val="Emphasis"/>
    <w:basedOn w:val="DefaultParagraphFont"/>
    <w:uiPriority w:val="11"/>
    <w:semiHidden/>
    <w:qFormat/>
    <w:rsid w:val="00E25A2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D76E2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rsid w:val="00036450"/>
  </w:style>
  <w:style w:type="character" w:customStyle="1" w:styleId="DateChar">
    <w:name w:val="Date Char"/>
    <w:basedOn w:val="DefaultParagraphFont"/>
    <w:link w:val="Date"/>
    <w:uiPriority w:val="99"/>
    <w:rsid w:val="00036450"/>
    <w:rPr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281FD5"/>
    <w:rPr>
      <w:color w:val="752EB0" w:themeColor="accent2" w:themeShade="BF"/>
      <w:u w:val="single"/>
    </w:rPr>
  </w:style>
  <w:style w:type="character" w:styleId="UnresolvedMention">
    <w:name w:val="Unresolved Mention"/>
    <w:basedOn w:val="DefaultParagraphFont"/>
    <w:uiPriority w:val="99"/>
    <w:semiHidden/>
    <w:rsid w:val="004813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45F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45FF"/>
    <w:rPr>
      <w:sz w:val="22"/>
      <w:szCs w:val="22"/>
    </w:rPr>
  </w:style>
  <w:style w:type="table" w:styleId="TableGrid">
    <w:name w:val="Table Grid"/>
    <w:basedOn w:val="TableNormal"/>
    <w:uiPriority w:val="39"/>
    <w:rsid w:val="001B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B2ABD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SubtitleChar">
    <w:name w:val="Subtitle Char"/>
    <w:basedOn w:val="DefaultParagraphFont"/>
    <w:link w:val="Subtitle"/>
    <w:uiPriority w:val="11"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Heading3Char">
    <w:name w:val="Heading 3 Char"/>
    <w:basedOn w:val="DefaultParagraphFont"/>
    <w:link w:val="Heading3"/>
    <w:uiPriority w:val="9"/>
    <w:rsid w:val="00940A66"/>
    <w:rPr>
      <w:rFonts w:asciiTheme="majorHAnsi" w:eastAsiaTheme="majorEastAsia" w:hAnsiTheme="majorHAnsi" w:cstheme="majorBidi"/>
      <w:b/>
      <w:caps/>
      <w:color w:val="6D1D6A" w:themeColor="accent1" w:themeShade="BF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B359E4"/>
    <w:rPr>
      <w:b/>
      <w:sz w:val="18"/>
      <w:szCs w:val="22"/>
    </w:rPr>
  </w:style>
  <w:style w:type="paragraph" w:styleId="ListParagraph">
    <w:name w:val="List Paragraph"/>
    <w:basedOn w:val="Normal"/>
    <w:uiPriority w:val="34"/>
    <w:semiHidden/>
    <w:qFormat/>
    <w:rsid w:val="00CC78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rang\AppData\Roaming\Microsoft\Templates\Bold%20modern%20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C5D70832CA84F0F8CBE16D710863B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5C88C6-292D-4B65-8782-6BFCEB60DC21}"/>
      </w:docPartPr>
      <w:docPartBody>
        <w:p w:rsidR="0092377D" w:rsidRDefault="00000000">
          <w:pPr>
            <w:pStyle w:val="5C5D70832CA84F0F8CBE16D710863B72"/>
          </w:pPr>
          <w:r w:rsidRPr="00CB0055">
            <w:t>Contact</w:t>
          </w:r>
        </w:p>
      </w:docPartBody>
    </w:docPart>
    <w:docPart>
      <w:docPartPr>
        <w:name w:val="E045CCA2D04B4637AD6B8DFD57271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F27730-61E9-405D-A31D-AB3E50549636}"/>
      </w:docPartPr>
      <w:docPartBody>
        <w:p w:rsidR="0092377D" w:rsidRDefault="00000000">
          <w:pPr>
            <w:pStyle w:val="E045CCA2D04B4637AD6B8DFD5727140A"/>
          </w:pPr>
          <w:r w:rsidRPr="00CB0055">
            <w:t>Hobbies</w:t>
          </w:r>
        </w:p>
      </w:docPartBody>
    </w:docPart>
    <w:docPart>
      <w:docPartPr>
        <w:name w:val="6F36A9DB9ADD4C18A2736C9E9E440C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C27A1-D760-453D-8397-971E5507A135}"/>
      </w:docPartPr>
      <w:docPartBody>
        <w:p w:rsidR="0092377D" w:rsidRDefault="00000000">
          <w:pPr>
            <w:pStyle w:val="6F36A9DB9ADD4C18A2736C9E9E440C7F"/>
          </w:pPr>
          <w:r w:rsidRPr="00036450">
            <w:t>WORK EXPERIENCE</w:t>
          </w:r>
        </w:p>
      </w:docPartBody>
    </w:docPart>
    <w:docPart>
      <w:docPartPr>
        <w:name w:val="D1B4DE77E9684B68ABB2C6DB3CEC2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D6881-FF05-472A-982D-3C9FA3B97705}"/>
      </w:docPartPr>
      <w:docPartBody>
        <w:p w:rsidR="0092377D" w:rsidRDefault="00921C9E" w:rsidP="00921C9E">
          <w:pPr>
            <w:pStyle w:val="D1B4DE77E9684B68ABB2C6DB3CEC2C24"/>
          </w:pPr>
          <w:r w:rsidRPr="004D3011">
            <w:t>EMAIL:</w:t>
          </w:r>
        </w:p>
      </w:docPartBody>
    </w:docPart>
    <w:docPart>
      <w:docPartPr>
        <w:name w:val="2CEF6F3CC2D84D639A61A16AC4D304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606A4-0C51-4F7F-AA4D-95FB76D2DB96}"/>
      </w:docPartPr>
      <w:docPartBody>
        <w:p w:rsidR="008F4CE9" w:rsidRDefault="0092377D" w:rsidP="0092377D">
          <w:pPr>
            <w:pStyle w:val="2CEF6F3CC2D84D639A61A16AC4D3043A"/>
          </w:pPr>
          <w:r w:rsidRPr="00036450">
            <w:t>EDUCATION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Bierstadt">
    <w:charset w:val="00"/>
    <w:family w:val="swiss"/>
    <w:pitch w:val="variable"/>
    <w:sig w:usb0="80000003" w:usb1="00000001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C9E"/>
    <w:rsid w:val="00313638"/>
    <w:rsid w:val="0046033F"/>
    <w:rsid w:val="00466049"/>
    <w:rsid w:val="008F4CE9"/>
    <w:rsid w:val="00921C9E"/>
    <w:rsid w:val="0092377D"/>
    <w:rsid w:val="00E75C7A"/>
    <w:rsid w:val="00EA213F"/>
    <w:rsid w:val="00EB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pBdr>
        <w:bottom w:val="single" w:sz="8" w:space="1" w:color="156082" w:themeColor="accent1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b/>
      <w:bCs/>
      <w:caps/>
      <w:kern w:val="0"/>
      <w:sz w:val="22"/>
      <w:szCs w:val="26"/>
      <w:lang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CEF6F3CC2D84D639A61A16AC4D3043A">
    <w:name w:val="2CEF6F3CC2D84D639A61A16AC4D3043A"/>
    <w:rsid w:val="0092377D"/>
  </w:style>
  <w:style w:type="paragraph" w:customStyle="1" w:styleId="5C5D70832CA84F0F8CBE16D710863B72">
    <w:name w:val="5C5D70832CA84F0F8CBE16D710863B72"/>
  </w:style>
  <w:style w:type="character" w:styleId="Hyperlink">
    <w:name w:val="Hyperlink"/>
    <w:basedOn w:val="DefaultParagraphFont"/>
    <w:uiPriority w:val="99"/>
    <w:unhideWhenUsed/>
    <w:rsid w:val="00921C9E"/>
    <w:rPr>
      <w:color w:val="BF4E14" w:themeColor="accent2" w:themeShade="BF"/>
      <w:u w:val="single"/>
    </w:rPr>
  </w:style>
  <w:style w:type="paragraph" w:customStyle="1" w:styleId="E045CCA2D04B4637AD6B8DFD5727140A">
    <w:name w:val="E045CCA2D04B4637AD6B8DFD5727140A"/>
  </w:style>
  <w:style w:type="paragraph" w:customStyle="1" w:styleId="6F36A9DB9ADD4C18A2736C9E9E440C7F">
    <w:name w:val="6F36A9DB9ADD4C18A2736C9E9E440C7F"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aps/>
      <w:kern w:val="0"/>
      <w:sz w:val="22"/>
      <w:szCs w:val="26"/>
      <w:lang w:eastAsia="ja-JP"/>
      <w14:ligatures w14:val="none"/>
    </w:rPr>
  </w:style>
  <w:style w:type="paragraph" w:customStyle="1" w:styleId="D1B4DE77E9684B68ABB2C6DB3CEC2C24">
    <w:name w:val="D1B4DE77E9684B68ABB2C6DB3CEC2C24"/>
    <w:rsid w:val="00921C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Bold modern resume</Template>
  <TotalTime>121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Blackwell</dc:creator>
  <cp:keywords/>
  <dc:description/>
  <cp:lastModifiedBy>Wedes, Joan</cp:lastModifiedBy>
  <cp:revision>7</cp:revision>
  <dcterms:created xsi:type="dcterms:W3CDTF">2024-10-08T17:49:00Z</dcterms:created>
  <dcterms:modified xsi:type="dcterms:W3CDTF">2024-10-19T09:53:00Z</dcterms:modified>
</cp:coreProperties>
</file>