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5DEB9" w:themeColor="accent3"/>
  <w:body>
    <w:p w14:paraId="71D5E1BC" w14:textId="2675E46C" w:rsidR="009C2411" w:rsidRDefault="006E3E94" w:rsidP="009C241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3C8BBA9" wp14:editId="5EC855C0">
                <wp:simplePos x="0" y="0"/>
                <wp:positionH relativeFrom="column">
                  <wp:posOffset>-671732</wp:posOffset>
                </wp:positionH>
                <wp:positionV relativeFrom="paragraph">
                  <wp:posOffset>-571500</wp:posOffset>
                </wp:positionV>
                <wp:extent cx="7772400" cy="10058400"/>
                <wp:effectExtent l="0" t="0" r="0" b="0"/>
                <wp:wrapNone/>
                <wp:docPr id="74702831" name="Rectangle 1" descr="Decorativ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0" cy="100584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alpha val="2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1D763F" id="Rectangle 1" o:spid="_x0000_s1026" alt="Decorative" style="position:absolute;margin-left:-52.9pt;margin-top:-45pt;width:612pt;height:11in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" fillcolor="#f5deb9 [3206]" stroked="f" strokeweight="1pt">
                <v:fill opacity="13107f"/>
              </v:rect>
            </w:pict>
          </mc:Fallback>
        </mc:AlternateConten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260"/>
        <w:gridCol w:w="270"/>
        <w:gridCol w:w="270"/>
        <w:gridCol w:w="180"/>
        <w:gridCol w:w="630"/>
        <w:gridCol w:w="2430"/>
        <w:gridCol w:w="270"/>
        <w:gridCol w:w="4770"/>
      </w:tblGrid>
      <w:tr w:rsidR="00AD0D32" w14:paraId="6F4CF0C3" w14:textId="77777777" w:rsidTr="00AD0D32">
        <w:trPr>
          <w:trHeight w:val="2880"/>
        </w:trPr>
        <w:tc>
          <w:tcPr>
            <w:tcW w:w="2610" w:type="dxa"/>
            <w:gridSpan w:val="5"/>
          </w:tcPr>
          <w:p w14:paraId="3541E1DC" w14:textId="187C1827" w:rsidR="00AD0D32" w:rsidRDefault="00E90690" w:rsidP="00667329">
            <w:r>
              <w:rPr>
                <w:noProof/>
              </w:rPr>
              <w:drawing>
                <wp:inline distT="0" distB="0" distL="0" distR="0" wp14:anchorId="50D2EB0E" wp14:editId="66A0CEB1">
                  <wp:extent cx="1543050" cy="2044700"/>
                  <wp:effectExtent l="0" t="0" r="635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565" cy="2052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0" w:type="dxa"/>
            <w:gridSpan w:val="3"/>
          </w:tcPr>
          <w:p w14:paraId="3B827270" w14:textId="429B0984" w:rsidR="00AD0D32" w:rsidRDefault="000D4C52" w:rsidP="00AD0D32">
            <w:pPr>
              <w:pStyle w:val="Title"/>
              <w:spacing w:after="0"/>
            </w:pPr>
            <w:r>
              <w:t>Alberto J Melendez</w:t>
            </w:r>
          </w:p>
          <w:p w14:paraId="166D1166" w14:textId="04DFA173" w:rsidR="00AD0D32" w:rsidRDefault="00DA2055" w:rsidP="00526631">
            <w:pPr>
              <w:pStyle w:val="Subtitle"/>
            </w:pPr>
            <w:r>
              <w:t>MIAMI, FL</w:t>
            </w:r>
            <w:r w:rsidR="00AD0D32">
              <w:t xml:space="preserve"> | </w:t>
            </w:r>
            <w:r w:rsidR="000D4C52">
              <w:t>305.613.2177</w:t>
            </w:r>
            <w:r w:rsidR="00AD0D32">
              <w:t xml:space="preserve"> | </w:t>
            </w:r>
            <w:r w:rsidR="000D4C52">
              <w:t>albertotheguide@gmail.com</w:t>
            </w:r>
            <w:r w:rsidR="00AD0D32">
              <w:t xml:space="preserve"> |</w:t>
            </w:r>
            <w:r w:rsidR="00AD0D32" w:rsidRPr="00CF1A49">
              <w:t xml:space="preserve"> </w:t>
            </w:r>
            <w:r w:rsidR="000D4C52">
              <w:t>@albertotheguide</w:t>
            </w:r>
          </w:p>
          <w:p w14:paraId="4B32276F" w14:textId="77777777" w:rsidR="00347315" w:rsidRDefault="00347315" w:rsidP="00DE759B">
            <w:pPr>
              <w:rPr>
                <w:szCs w:val="20"/>
              </w:rPr>
            </w:pPr>
            <w:r w:rsidRPr="00347315">
              <w:rPr>
                <w:rStyle w:val="Strong"/>
                <w:color w:val="000000"/>
                <w:szCs w:val="20"/>
              </w:rPr>
              <w:t>Focused and energetic Tour Director with academic backgrounds in History and Communications.</w:t>
            </w:r>
            <w:r w:rsidRPr="00347315">
              <w:rPr>
                <w:szCs w:val="20"/>
              </w:rPr>
              <w:t xml:space="preserve"> </w:t>
            </w:r>
          </w:p>
          <w:p w14:paraId="66D3A386" w14:textId="77777777" w:rsidR="00AD0D32" w:rsidRDefault="00347315" w:rsidP="00DE759B">
            <w:pPr>
              <w:rPr>
                <w:color w:val="000000"/>
                <w:szCs w:val="20"/>
              </w:rPr>
            </w:pPr>
            <w:r w:rsidRPr="00347315">
              <w:rPr>
                <w:color w:val="000000"/>
                <w:szCs w:val="20"/>
              </w:rPr>
              <w:t>A natural communicator with strong public speaking skills and bilingual fluency in both English and Spanish. Brings enthusiasm, cultural insight, and a passion for creating memorable travel experiences. Eager to contribute to a well-established company in the tourism industry in a role as a Tour Director or Tour Guide.</w:t>
            </w:r>
          </w:p>
          <w:p w14:paraId="72D326A4" w14:textId="77777777" w:rsidR="00347315" w:rsidRDefault="00347315" w:rsidP="00DE759B">
            <w:pPr>
              <w:rPr>
                <w:color w:val="000000"/>
                <w:szCs w:val="20"/>
              </w:rPr>
            </w:pPr>
          </w:p>
          <w:p w14:paraId="6CFEEF7E" w14:textId="77777777" w:rsidR="00347315" w:rsidRDefault="00347315" w:rsidP="00DE759B">
            <w:pPr>
              <w:rPr>
                <w:color w:val="000000"/>
                <w:szCs w:val="20"/>
              </w:rPr>
            </w:pPr>
          </w:p>
          <w:p w14:paraId="49BEAF8A" w14:textId="77777777" w:rsidR="00347315" w:rsidRDefault="00347315" w:rsidP="00DE759B">
            <w:pPr>
              <w:rPr>
                <w:color w:val="000000"/>
                <w:szCs w:val="20"/>
              </w:rPr>
            </w:pPr>
          </w:p>
          <w:p w14:paraId="7141404E" w14:textId="15432013" w:rsidR="00347315" w:rsidRPr="00347315" w:rsidRDefault="00347315" w:rsidP="00DE759B">
            <w:pPr>
              <w:rPr>
                <w:szCs w:val="20"/>
              </w:rPr>
            </w:pPr>
          </w:p>
        </w:tc>
      </w:tr>
      <w:tr w:rsidR="00667329" w14:paraId="7AA248B6" w14:textId="77777777" w:rsidTr="00667329">
        <w:trPr>
          <w:trHeight w:val="900"/>
        </w:trPr>
        <w:tc>
          <w:tcPr>
            <w:tcW w:w="10080" w:type="dxa"/>
            <w:gridSpan w:val="8"/>
          </w:tcPr>
          <w:p w14:paraId="75BD4F90" w14:textId="77777777" w:rsidR="00667329" w:rsidRPr="00667329" w:rsidRDefault="00000000" w:rsidP="00667329">
            <w:pPr>
              <w:pStyle w:val="Heading1"/>
            </w:pPr>
            <w:sdt>
              <w:sdtPr>
                <w:id w:val="-1983300934"/>
                <w:placeholder>
                  <w:docPart w:val="6E12E9C8D552421AA7CA5798E095C38D"/>
                </w:placeholder>
                <w:temporary/>
                <w:showingPlcHdr/>
                <w15:appearance w15:val="hidden"/>
              </w:sdtPr>
              <w:sdtContent>
                <w:r w:rsidR="00667329" w:rsidRPr="00CF1A49">
                  <w:t>Experience</w:t>
                </w:r>
              </w:sdtContent>
            </w:sdt>
          </w:p>
        </w:tc>
      </w:tr>
      <w:tr w:rsidR="00667329" w14:paraId="1F47E849" w14:textId="77777777" w:rsidTr="00667329">
        <w:trPr>
          <w:trHeight w:val="80"/>
        </w:trPr>
        <w:tc>
          <w:tcPr>
            <w:tcW w:w="1260" w:type="dxa"/>
            <w:vMerge w:val="restart"/>
          </w:tcPr>
          <w:p w14:paraId="3DCB861B" w14:textId="1B3812C2" w:rsidR="00C339C1" w:rsidRDefault="00C339C1" w:rsidP="00667329">
            <w:pPr>
              <w:pStyle w:val="Heading3"/>
            </w:pPr>
            <w:bookmarkStart w:id="0" w:name="_Hlk210057980"/>
            <w:r>
              <w:t>Jan 201</w:t>
            </w:r>
            <w:r w:rsidR="00F75699">
              <w:t>6-</w:t>
            </w:r>
          </w:p>
          <w:p w14:paraId="3ECC62A2" w14:textId="77CE1ED2" w:rsidR="00667329" w:rsidRDefault="00C339C1" w:rsidP="00667329">
            <w:pPr>
              <w:pStyle w:val="Heading3"/>
            </w:pPr>
            <w:r>
              <w:t xml:space="preserve">Present </w:t>
            </w:r>
            <w:r w:rsidR="00667329">
              <w:t xml:space="preserve"> </w:t>
            </w:r>
          </w:p>
          <w:p w14:paraId="41F0A5B6" w14:textId="77777777" w:rsidR="00667329" w:rsidRPr="005579C9" w:rsidRDefault="00667329" w:rsidP="00EA62A2"/>
        </w:tc>
        <w:tc>
          <w:tcPr>
            <w:tcW w:w="540" w:type="dxa"/>
            <w:gridSpan w:val="2"/>
          </w:tcPr>
          <w:p w14:paraId="48120E2F" w14:textId="77777777" w:rsidR="00667329" w:rsidRDefault="00667329" w:rsidP="00FC6625">
            <w:pPr>
              <w:jc w:val="center"/>
            </w:pPr>
            <w:r>
              <w:rPr>
                <w:noProof/>
                <w:lang w:val="en-AU" w:eastAsia="en-AU"/>
              </w:rPr>
              <mc:AlternateContent>
                <mc:Choice Requires="wps">
                  <w:drawing>
                    <wp:inline distT="0" distB="0" distL="0" distR="0" wp14:anchorId="37D70D7A" wp14:editId="502CD1A5">
                      <wp:extent cx="137160" cy="137160"/>
                      <wp:effectExtent l="19050" t="19050" r="15240" b="15240"/>
                      <wp:docPr id="1225056726" name="Oval 1" descr="Decorativ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137160" cy="1371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CFB"/>
                              </a:solidFill>
                              <a:ln w="28575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6DB80B4C" id="Oval 1" o:spid="_x0000_s1026" alt="Decorative" style="width:10.8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" fillcolor="#fffcfb" strokecolor="#bf1e00 [3204]" strokeweight="2.25pt">
                      <v:stroke joinstyle="miter"/>
                      <v:path arrowok="t"/>
                      <o:lock v:ext="edit" aspectratio="t"/>
                      <w10:anchorlock/>
                    </v:oval>
                  </w:pict>
                </mc:Fallback>
              </mc:AlternateContent>
            </w:r>
          </w:p>
        </w:tc>
        <w:tc>
          <w:tcPr>
            <w:tcW w:w="180" w:type="dxa"/>
          </w:tcPr>
          <w:p w14:paraId="77B6FD75" w14:textId="77777777" w:rsidR="00667329" w:rsidRPr="004823C2" w:rsidRDefault="00667329" w:rsidP="00667329"/>
        </w:tc>
        <w:tc>
          <w:tcPr>
            <w:tcW w:w="8100" w:type="dxa"/>
            <w:gridSpan w:val="4"/>
            <w:vMerge w:val="restart"/>
          </w:tcPr>
          <w:p w14:paraId="42267048" w14:textId="5C443F0E" w:rsidR="00667329" w:rsidRDefault="00C339C1" w:rsidP="00667329">
            <w:pPr>
              <w:pStyle w:val="Heading2"/>
            </w:pPr>
            <w:r>
              <w:t>WorldStrides</w:t>
            </w:r>
          </w:p>
          <w:p w14:paraId="0C494C32" w14:textId="0D552B98" w:rsidR="00C339C1" w:rsidRPr="004823C2" w:rsidRDefault="00F75699" w:rsidP="00667329">
            <w:pPr>
              <w:pStyle w:val="Heading2"/>
            </w:pPr>
            <w:r>
              <w:t>CHARLOTTESVILLE, VA</w:t>
            </w:r>
          </w:p>
          <w:p w14:paraId="309E093D" w14:textId="22F21A22" w:rsidR="00C339C1" w:rsidRDefault="00C339C1" w:rsidP="00C339C1">
            <w:r>
              <w:t>Course Leader and Tour Director Functions</w:t>
            </w:r>
          </w:p>
          <w:p w14:paraId="7151DB10" w14:textId="28931267" w:rsidR="006F2FEF" w:rsidRDefault="006F2FEF" w:rsidP="006F2FEF">
            <w:r>
              <w:t xml:space="preserve">Boston City, Salem, Plymouth, STEM and History </w:t>
            </w:r>
            <w:r w:rsidR="0002774F">
              <w:t>Discoveries</w:t>
            </w:r>
          </w:p>
          <w:p w14:paraId="6C4DE19B" w14:textId="5E31C429" w:rsidR="006F2FEF" w:rsidRDefault="006F2FEF" w:rsidP="006F2FEF">
            <w:r>
              <w:t xml:space="preserve">West Coast: San Francisco City, STEM, and Yosemite Hiking </w:t>
            </w:r>
            <w:r w:rsidR="0002774F">
              <w:t>Discoveries</w:t>
            </w:r>
          </w:p>
          <w:p w14:paraId="6980127B" w14:textId="259A8F4A" w:rsidR="006F2FEF" w:rsidRDefault="006F2FEF" w:rsidP="00C339C1">
            <w:r>
              <w:t>Puerto Rico History and Outdoor Discoveries</w:t>
            </w:r>
          </w:p>
          <w:p w14:paraId="12D3F867" w14:textId="370BEFEA" w:rsidR="00667329" w:rsidRDefault="00C339C1" w:rsidP="00C339C1">
            <w:r>
              <w:t>Florida</w:t>
            </w:r>
            <w:r w:rsidR="00540806">
              <w:t xml:space="preserve"> Educational Tours: </w:t>
            </w:r>
            <w:r>
              <w:t>Science, STEM</w:t>
            </w:r>
            <w:r w:rsidR="00D72BA5">
              <w:t xml:space="preserve">, Disney, Miami, Florida Keys and Everglades </w:t>
            </w:r>
            <w:r w:rsidR="0002774F">
              <w:t>Discoveries</w:t>
            </w:r>
          </w:p>
          <w:p w14:paraId="57C79910" w14:textId="3577D171" w:rsidR="00540806" w:rsidRDefault="00540806" w:rsidP="00C339C1"/>
        </w:tc>
      </w:tr>
      <w:tr w:rsidR="00667329" w14:paraId="1C9E2506" w14:textId="77777777" w:rsidTr="00667329">
        <w:trPr>
          <w:trHeight w:val="900"/>
        </w:trPr>
        <w:tc>
          <w:tcPr>
            <w:tcW w:w="1260" w:type="dxa"/>
            <w:vMerge/>
          </w:tcPr>
          <w:p w14:paraId="24A6FA75" w14:textId="77777777" w:rsidR="00667329" w:rsidRDefault="00667329" w:rsidP="00EA62A2">
            <w:pPr>
              <w:pStyle w:val="Heading2"/>
            </w:pPr>
          </w:p>
        </w:tc>
        <w:tc>
          <w:tcPr>
            <w:tcW w:w="270" w:type="dxa"/>
            <w:tcBorders>
              <w:right w:val="single" w:sz="18" w:space="0" w:color="BF1E00" w:themeColor="accent1"/>
            </w:tcBorders>
          </w:tcPr>
          <w:p w14:paraId="34E32E5A" w14:textId="77777777" w:rsidR="00667329" w:rsidRDefault="00667329" w:rsidP="00EA62A2">
            <w:pPr>
              <w:rPr>
                <w:noProof/>
                <w:lang w:val="en-AU" w:eastAsia="en-AU"/>
              </w:rPr>
            </w:pPr>
          </w:p>
        </w:tc>
        <w:tc>
          <w:tcPr>
            <w:tcW w:w="270" w:type="dxa"/>
            <w:tcBorders>
              <w:left w:val="single" w:sz="18" w:space="0" w:color="BF1E00" w:themeColor="accent1"/>
            </w:tcBorders>
          </w:tcPr>
          <w:p w14:paraId="0A75EFFE" w14:textId="77777777" w:rsidR="00667329" w:rsidRDefault="00667329" w:rsidP="009C2411"/>
        </w:tc>
        <w:tc>
          <w:tcPr>
            <w:tcW w:w="180" w:type="dxa"/>
          </w:tcPr>
          <w:p w14:paraId="698486B6" w14:textId="77777777" w:rsidR="00667329" w:rsidRPr="005579C9" w:rsidRDefault="00667329" w:rsidP="00DE759B"/>
        </w:tc>
        <w:tc>
          <w:tcPr>
            <w:tcW w:w="8100" w:type="dxa"/>
            <w:gridSpan w:val="4"/>
            <w:vMerge/>
          </w:tcPr>
          <w:p w14:paraId="1C30F11A" w14:textId="77777777" w:rsidR="00667329" w:rsidRPr="005579C9" w:rsidRDefault="00667329" w:rsidP="00EA62A2">
            <w:pPr>
              <w:pStyle w:val="Heading2"/>
            </w:pPr>
          </w:p>
        </w:tc>
      </w:tr>
      <w:tr w:rsidR="00667329" w14:paraId="4481DA0F" w14:textId="77777777" w:rsidTr="00667329">
        <w:trPr>
          <w:trHeight w:val="117"/>
        </w:trPr>
        <w:tc>
          <w:tcPr>
            <w:tcW w:w="1260" w:type="dxa"/>
            <w:vMerge w:val="restart"/>
          </w:tcPr>
          <w:p w14:paraId="79FF21F4" w14:textId="3A516B67" w:rsidR="00667329" w:rsidRDefault="00000000" w:rsidP="00667329">
            <w:pPr>
              <w:pStyle w:val="Heading3"/>
            </w:pPr>
            <w:sdt>
              <w:sdtPr>
                <w:id w:val="1948647176"/>
                <w:placeholder>
                  <w:docPart w:val="1A05E32E07DD444A9ECFCF5E0BFC68AA"/>
                </w:placeholder>
                <w15:appearance w15:val="hidden"/>
              </w:sdtPr>
              <w:sdtContent>
                <w:r w:rsidR="00F75699">
                  <w:t>June 2016-Present</w:t>
                </w:r>
              </w:sdtContent>
            </w:sdt>
            <w:r w:rsidR="00457AA3">
              <w:t xml:space="preserve"> </w:t>
            </w:r>
          </w:p>
        </w:tc>
        <w:tc>
          <w:tcPr>
            <w:tcW w:w="540" w:type="dxa"/>
            <w:gridSpan w:val="2"/>
          </w:tcPr>
          <w:p w14:paraId="4BC6987B" w14:textId="77777777" w:rsidR="00667329" w:rsidRDefault="00667329" w:rsidP="00667329">
            <w:pPr>
              <w:jc w:val="center"/>
            </w:pPr>
            <w:r>
              <w:rPr>
                <w:noProof/>
                <w:lang w:val="en-AU" w:eastAsia="en-AU"/>
              </w:rPr>
              <mc:AlternateContent>
                <mc:Choice Requires="wps">
                  <w:drawing>
                    <wp:inline distT="0" distB="0" distL="0" distR="0" wp14:anchorId="627375FD" wp14:editId="02825CF5">
                      <wp:extent cx="137160" cy="137160"/>
                      <wp:effectExtent l="19050" t="19050" r="15240" b="15240"/>
                      <wp:docPr id="1" name="Oval 1" descr="Decorativ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137160" cy="1371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CFB"/>
                              </a:solidFill>
                              <a:ln w="28575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301A6684" id="Oval 1" o:spid="_x0000_s1026" alt="Decorative" style="width:10.8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" fillcolor="#fffcfb" strokecolor="#bf1e00 [3204]" strokeweight="2.25pt">
                      <v:stroke joinstyle="miter"/>
                      <v:path arrowok="t"/>
                      <o:lock v:ext="edit" aspectratio="t"/>
                      <w10:anchorlock/>
                    </v:oval>
                  </w:pict>
                </mc:Fallback>
              </mc:AlternateContent>
            </w:r>
          </w:p>
        </w:tc>
        <w:tc>
          <w:tcPr>
            <w:tcW w:w="180" w:type="dxa"/>
          </w:tcPr>
          <w:p w14:paraId="1CD496DB" w14:textId="77777777" w:rsidR="00667329" w:rsidRPr="005579C9" w:rsidRDefault="00667329" w:rsidP="00667329"/>
        </w:tc>
        <w:tc>
          <w:tcPr>
            <w:tcW w:w="8100" w:type="dxa"/>
            <w:gridSpan w:val="4"/>
            <w:vMerge w:val="restart"/>
          </w:tcPr>
          <w:p w14:paraId="22ABFFD1" w14:textId="766BB5E9" w:rsidR="00667329" w:rsidRDefault="00F75699" w:rsidP="00667329">
            <w:pPr>
              <w:pStyle w:val="Heading2"/>
            </w:pPr>
            <w:r>
              <w:t>GrandClassroom</w:t>
            </w:r>
          </w:p>
          <w:p w14:paraId="1D2E9020" w14:textId="0927AA33" w:rsidR="00F75699" w:rsidRPr="004823C2" w:rsidRDefault="00F75699" w:rsidP="00667329">
            <w:pPr>
              <w:pStyle w:val="Heading2"/>
            </w:pPr>
            <w:r>
              <w:t>CHARLOTTESVILLE, VA</w:t>
            </w:r>
          </w:p>
          <w:p w14:paraId="43A07BA0" w14:textId="77777777" w:rsidR="00667329" w:rsidRDefault="00F75699" w:rsidP="00F75699">
            <w:r>
              <w:t xml:space="preserve">Group Leader </w:t>
            </w:r>
          </w:p>
          <w:p w14:paraId="13CAEFDA" w14:textId="4980944E" w:rsidR="00CC3C13" w:rsidRDefault="00F75699" w:rsidP="00F75699">
            <w:r>
              <w:t xml:space="preserve">Florida Keys and Everglades, Miami, Tampa, Disney </w:t>
            </w:r>
            <w:r w:rsidR="00FD3815">
              <w:t>Programs /</w:t>
            </w:r>
            <w:r>
              <w:t>Tours</w:t>
            </w:r>
          </w:p>
          <w:p w14:paraId="29E2414B" w14:textId="2BD1812C" w:rsidR="00FD3815" w:rsidRDefault="00FD3815" w:rsidP="00F75699">
            <w:r>
              <w:t>Marine Science Coral Restauration Educational Trips</w:t>
            </w:r>
          </w:p>
          <w:p w14:paraId="7803CAA3" w14:textId="7FEFF332" w:rsidR="00F75699" w:rsidRPr="005579C9" w:rsidRDefault="00F75699" w:rsidP="00F75699"/>
        </w:tc>
      </w:tr>
      <w:bookmarkEnd w:id="0"/>
      <w:tr w:rsidR="00667329" w14:paraId="57CD7C6C" w14:textId="77777777" w:rsidTr="00667329">
        <w:trPr>
          <w:trHeight w:val="783"/>
        </w:trPr>
        <w:tc>
          <w:tcPr>
            <w:tcW w:w="1260" w:type="dxa"/>
            <w:vMerge/>
          </w:tcPr>
          <w:p w14:paraId="44973B41" w14:textId="77777777" w:rsidR="00667329" w:rsidRDefault="00667329" w:rsidP="00667329">
            <w:pPr>
              <w:pStyle w:val="Heading3"/>
            </w:pPr>
          </w:p>
        </w:tc>
        <w:tc>
          <w:tcPr>
            <w:tcW w:w="270" w:type="dxa"/>
            <w:tcBorders>
              <w:right w:val="single" w:sz="18" w:space="0" w:color="BF1E00" w:themeColor="accent1"/>
            </w:tcBorders>
          </w:tcPr>
          <w:p w14:paraId="78C9033A" w14:textId="77777777" w:rsidR="00667329" w:rsidRDefault="00667329" w:rsidP="00EA62A2">
            <w:pPr>
              <w:rPr>
                <w:noProof/>
                <w:lang w:val="en-AU" w:eastAsia="en-AU"/>
              </w:rPr>
            </w:pPr>
          </w:p>
        </w:tc>
        <w:tc>
          <w:tcPr>
            <w:tcW w:w="270" w:type="dxa"/>
            <w:tcBorders>
              <w:left w:val="single" w:sz="18" w:space="0" w:color="BF1E00" w:themeColor="accent1"/>
            </w:tcBorders>
          </w:tcPr>
          <w:p w14:paraId="528DC75F" w14:textId="77777777" w:rsidR="00667329" w:rsidRDefault="00667329" w:rsidP="009C2411"/>
        </w:tc>
        <w:tc>
          <w:tcPr>
            <w:tcW w:w="180" w:type="dxa"/>
          </w:tcPr>
          <w:p w14:paraId="242678BB" w14:textId="77777777" w:rsidR="00667329" w:rsidRPr="005579C9" w:rsidRDefault="00667329" w:rsidP="00DE759B"/>
        </w:tc>
        <w:tc>
          <w:tcPr>
            <w:tcW w:w="8100" w:type="dxa"/>
            <w:gridSpan w:val="4"/>
            <w:vMerge/>
          </w:tcPr>
          <w:p w14:paraId="72F26304" w14:textId="77777777" w:rsidR="00667329" w:rsidRPr="005579C9" w:rsidRDefault="00667329" w:rsidP="00EA62A2">
            <w:pPr>
              <w:pStyle w:val="Heading2"/>
            </w:pPr>
          </w:p>
        </w:tc>
      </w:tr>
      <w:tr w:rsidR="00AD0D32" w:rsidRPr="00AD0D32" w14:paraId="711E5A2B" w14:textId="77777777" w:rsidTr="00AD0D32">
        <w:trPr>
          <w:trHeight w:val="720"/>
        </w:trPr>
        <w:tc>
          <w:tcPr>
            <w:tcW w:w="10080" w:type="dxa"/>
            <w:gridSpan w:val="8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600" w:firstRow="0" w:lastRow="0" w:firstColumn="0" w:lastColumn="0" w:noHBand="1" w:noVBand="1"/>
            </w:tblPr>
            <w:tblGrid>
              <w:gridCol w:w="1260"/>
              <w:gridCol w:w="270"/>
              <w:gridCol w:w="270"/>
              <w:gridCol w:w="180"/>
              <w:gridCol w:w="8100"/>
            </w:tblGrid>
            <w:tr w:rsidR="00F75699" w14:paraId="02369410" w14:textId="77777777" w:rsidTr="00DC34F8">
              <w:trPr>
                <w:trHeight w:val="80"/>
              </w:trPr>
              <w:tc>
                <w:tcPr>
                  <w:tcW w:w="1260" w:type="dxa"/>
                  <w:vMerge w:val="restart"/>
                </w:tcPr>
                <w:p w14:paraId="49670856" w14:textId="7F677FFD" w:rsidR="00F75699" w:rsidRDefault="00695A98" w:rsidP="00F75699">
                  <w:pPr>
                    <w:pStyle w:val="Heading3"/>
                  </w:pPr>
                  <w:r>
                    <w:t>Cotober</w:t>
                  </w:r>
                </w:p>
                <w:p w14:paraId="10B7A6A8" w14:textId="6F8DB1BC" w:rsidR="00F75699" w:rsidRDefault="00695A98" w:rsidP="00F75699">
                  <w:pPr>
                    <w:pStyle w:val="Heading3"/>
                  </w:pPr>
                  <w:r>
                    <w:t>2009-202</w:t>
                  </w:r>
                  <w:r w:rsidR="0002774F">
                    <w:t>5</w:t>
                  </w:r>
                  <w:r w:rsidR="00F75699">
                    <w:t xml:space="preserve">  </w:t>
                  </w:r>
                </w:p>
                <w:p w14:paraId="3E20F8DF" w14:textId="11F85091" w:rsidR="004F4D9D" w:rsidRDefault="004F4D9D" w:rsidP="00F75699">
                  <w:pPr>
                    <w:pStyle w:val="Heading3"/>
                  </w:pPr>
                </w:p>
                <w:p w14:paraId="7E377E13" w14:textId="31EC8FF8" w:rsidR="004F4D9D" w:rsidRDefault="004F4D9D" w:rsidP="00F75699">
                  <w:pPr>
                    <w:pStyle w:val="Heading3"/>
                  </w:pPr>
                </w:p>
                <w:p w14:paraId="5B5BFAAE" w14:textId="72ACBA07" w:rsidR="004F4D9D" w:rsidRDefault="004F4D9D" w:rsidP="00F75699">
                  <w:pPr>
                    <w:pStyle w:val="Heading3"/>
                  </w:pPr>
                </w:p>
                <w:p w14:paraId="6769900F" w14:textId="57C8707B" w:rsidR="004F4D9D" w:rsidRDefault="004F4D9D" w:rsidP="00F75699">
                  <w:pPr>
                    <w:pStyle w:val="Heading3"/>
                  </w:pPr>
                </w:p>
                <w:p w14:paraId="3F900124" w14:textId="12888F7B" w:rsidR="004F4D9D" w:rsidRDefault="004F4D9D" w:rsidP="00F75699">
                  <w:pPr>
                    <w:pStyle w:val="Heading3"/>
                  </w:pPr>
                </w:p>
                <w:p w14:paraId="1BF52D83" w14:textId="27DFCD8A" w:rsidR="004F4D9D" w:rsidRDefault="004F4D9D" w:rsidP="00F75699">
                  <w:pPr>
                    <w:pStyle w:val="Heading3"/>
                  </w:pPr>
                </w:p>
                <w:p w14:paraId="4FDCDD88" w14:textId="672B7F4C" w:rsidR="004F4D9D" w:rsidRDefault="004F4D9D" w:rsidP="00F75699">
                  <w:pPr>
                    <w:pStyle w:val="Heading3"/>
                  </w:pPr>
                </w:p>
                <w:p w14:paraId="0ABF7F19" w14:textId="6F7B988D" w:rsidR="004F4D9D" w:rsidRDefault="004F4D9D" w:rsidP="00F75699">
                  <w:pPr>
                    <w:pStyle w:val="Heading3"/>
                  </w:pPr>
                </w:p>
                <w:p w14:paraId="73985B72" w14:textId="77777777" w:rsidR="004F4D9D" w:rsidRDefault="004F4D9D" w:rsidP="00F75699">
                  <w:pPr>
                    <w:pStyle w:val="Heading3"/>
                  </w:pPr>
                </w:p>
                <w:p w14:paraId="70814595" w14:textId="77777777" w:rsidR="00F75699" w:rsidRPr="005579C9" w:rsidRDefault="00F75699" w:rsidP="00F75699"/>
              </w:tc>
              <w:tc>
                <w:tcPr>
                  <w:tcW w:w="540" w:type="dxa"/>
                  <w:gridSpan w:val="2"/>
                </w:tcPr>
                <w:p w14:paraId="2A575B11" w14:textId="77777777" w:rsidR="00F75699" w:rsidRDefault="00F75699" w:rsidP="00F75699">
                  <w:pPr>
                    <w:jc w:val="center"/>
                  </w:pPr>
                  <w:r>
                    <w:rPr>
                      <w:noProof/>
                      <w:lang w:val="en-AU" w:eastAsia="en-AU"/>
                    </w:rPr>
                    <mc:AlternateContent>
                      <mc:Choice Requires="wps">
                        <w:drawing>
                          <wp:inline distT="0" distB="0" distL="0" distR="0" wp14:anchorId="557AA006" wp14:editId="5C59F17A">
                            <wp:extent cx="137160" cy="137160"/>
                            <wp:effectExtent l="19050" t="19050" r="15240" b="15240"/>
                            <wp:docPr id="5" name="Oval 1" descr="Decorativ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/>
                                  </wps:cNvSpPr>
                                  <wps:spPr>
                                    <a:xfrm>
                                      <a:off x="0" y="0"/>
                                      <a:ext cx="137160" cy="1371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CFB"/>
                                    </a:solidFill>
                                    <a:ln w="28575">
                                      <a:solidFill>
                                        <a:schemeClr val="accent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oval w14:anchorId="4F050F56" id="Oval 1" o:spid="_x0000_s1026" alt="Decorative" style="width:10.8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" fillcolor="#fffcfb" strokecolor="#bf1e00 [3204]" strokeweight="2.25pt">
                            <v:stroke joinstyle="miter"/>
                            <v:path arrowok="t"/>
                            <o:lock v:ext="edit" aspectratio="t"/>
                            <w10:anchorlock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180" w:type="dxa"/>
                </w:tcPr>
                <w:p w14:paraId="744D716A" w14:textId="77777777" w:rsidR="00F75699" w:rsidRPr="004823C2" w:rsidRDefault="00F75699" w:rsidP="00F75699"/>
              </w:tc>
              <w:tc>
                <w:tcPr>
                  <w:tcW w:w="8100" w:type="dxa"/>
                  <w:vMerge w:val="restart"/>
                </w:tcPr>
                <w:p w14:paraId="50791DFF" w14:textId="1C3405A8" w:rsidR="00695A98" w:rsidRDefault="00695A98" w:rsidP="00695A98">
                  <w:pPr>
                    <w:pStyle w:val="Heading2"/>
                  </w:pPr>
                  <w:r>
                    <w:t>World Events LLC an exclusive roadscholar Provider</w:t>
                  </w:r>
                </w:p>
                <w:p w14:paraId="51809F52" w14:textId="77777777" w:rsidR="00695A98" w:rsidRPr="004823C2" w:rsidRDefault="00695A98" w:rsidP="00695A98">
                  <w:pPr>
                    <w:pStyle w:val="Heading2"/>
                  </w:pPr>
                  <w:r>
                    <w:t>Fort Lauderdale, FL</w:t>
                  </w:r>
                </w:p>
                <w:p w14:paraId="4E6CE4E7" w14:textId="77777777" w:rsidR="00695A98" w:rsidRDefault="00695A98" w:rsidP="00695A98">
                  <w:r>
                    <w:t xml:space="preserve">Group Leader, Tour Research Team and Tour Design Team  </w:t>
                  </w:r>
                </w:p>
                <w:p w14:paraId="42966323" w14:textId="77777777" w:rsidR="00695A98" w:rsidRDefault="00695A98" w:rsidP="00695A98">
                  <w:r>
                    <w:t xml:space="preserve">Adult Programs, Intergenerational Programs, and Special Programs </w:t>
                  </w:r>
                </w:p>
                <w:p w14:paraId="1E65FACD" w14:textId="77777777" w:rsidR="00695A98" w:rsidRDefault="00695A98" w:rsidP="00695A98">
                  <w:r>
                    <w:t xml:space="preserve">Puerto Rico, Florida Keys and Everglades, Naples, Birding Programs </w:t>
                  </w:r>
                </w:p>
                <w:p w14:paraId="3589CAD1" w14:textId="49535015" w:rsidR="00F75699" w:rsidRDefault="00F75699" w:rsidP="00F75699"/>
              </w:tc>
            </w:tr>
            <w:tr w:rsidR="00F75699" w:rsidRPr="005579C9" w14:paraId="679B62BE" w14:textId="77777777" w:rsidTr="00DC34F8">
              <w:trPr>
                <w:trHeight w:val="900"/>
              </w:trPr>
              <w:tc>
                <w:tcPr>
                  <w:tcW w:w="1260" w:type="dxa"/>
                  <w:vMerge/>
                </w:tcPr>
                <w:p w14:paraId="02DADF04" w14:textId="77777777" w:rsidR="00F75699" w:rsidRDefault="00F75699" w:rsidP="00F75699">
                  <w:pPr>
                    <w:pStyle w:val="Heading2"/>
                  </w:pPr>
                </w:p>
              </w:tc>
              <w:tc>
                <w:tcPr>
                  <w:tcW w:w="270" w:type="dxa"/>
                  <w:tcBorders>
                    <w:right w:val="single" w:sz="18" w:space="0" w:color="BF1E00" w:themeColor="accent1"/>
                  </w:tcBorders>
                </w:tcPr>
                <w:p w14:paraId="21AA4E96" w14:textId="77777777" w:rsidR="00F75699" w:rsidRDefault="00F75699" w:rsidP="00F75699">
                  <w:pPr>
                    <w:rPr>
                      <w:noProof/>
                      <w:lang w:val="en-AU" w:eastAsia="en-AU"/>
                    </w:rPr>
                  </w:pPr>
                </w:p>
              </w:tc>
              <w:tc>
                <w:tcPr>
                  <w:tcW w:w="270" w:type="dxa"/>
                  <w:tcBorders>
                    <w:left w:val="single" w:sz="18" w:space="0" w:color="BF1E00" w:themeColor="accent1"/>
                  </w:tcBorders>
                </w:tcPr>
                <w:p w14:paraId="1D958876" w14:textId="77777777" w:rsidR="00F75699" w:rsidRDefault="00F75699" w:rsidP="00F75699"/>
              </w:tc>
              <w:tc>
                <w:tcPr>
                  <w:tcW w:w="180" w:type="dxa"/>
                </w:tcPr>
                <w:p w14:paraId="0CA0DD01" w14:textId="77777777" w:rsidR="00F75699" w:rsidRPr="005579C9" w:rsidRDefault="00F75699" w:rsidP="00F75699"/>
              </w:tc>
              <w:tc>
                <w:tcPr>
                  <w:tcW w:w="8100" w:type="dxa"/>
                  <w:vMerge/>
                </w:tcPr>
                <w:p w14:paraId="124B2371" w14:textId="77777777" w:rsidR="00F75699" w:rsidRPr="005579C9" w:rsidRDefault="00F75699" w:rsidP="00F75699">
                  <w:pPr>
                    <w:pStyle w:val="Heading2"/>
                  </w:pPr>
                </w:p>
              </w:tc>
            </w:tr>
            <w:bookmarkStart w:id="1" w:name="_Hlk210060446"/>
            <w:tr w:rsidR="00695A98" w:rsidRPr="005579C9" w14:paraId="157C1D3E" w14:textId="77777777" w:rsidTr="00DC34F8">
              <w:trPr>
                <w:trHeight w:val="117"/>
              </w:trPr>
              <w:tc>
                <w:tcPr>
                  <w:tcW w:w="1260" w:type="dxa"/>
                </w:tcPr>
                <w:p w14:paraId="4F27F1CF" w14:textId="73FC195F" w:rsidR="00695A98" w:rsidRDefault="00000000" w:rsidP="00695A98">
                  <w:pPr>
                    <w:pStyle w:val="Heading3"/>
                  </w:pPr>
                  <w:sdt>
                    <w:sdtPr>
                      <w:id w:val="1693726906"/>
                      <w:placeholder>
                        <w:docPart w:val="0338ED8E95F9EB408F4E9EA11906EB57"/>
                      </w:placeholder>
                      <w15:appearance w15:val="hidden"/>
                    </w:sdtPr>
                    <w:sdtContent>
                      <w:r w:rsidR="00695A98">
                        <w:t>February 2016-2020</w:t>
                      </w:r>
                    </w:sdtContent>
                  </w:sdt>
                  <w:r w:rsidR="00695A98">
                    <w:t xml:space="preserve"> </w:t>
                  </w:r>
                </w:p>
              </w:tc>
              <w:tc>
                <w:tcPr>
                  <w:tcW w:w="540" w:type="dxa"/>
                  <w:gridSpan w:val="2"/>
                </w:tcPr>
                <w:p w14:paraId="4A74636C" w14:textId="77777777" w:rsidR="00695A98" w:rsidRDefault="00695A98" w:rsidP="00695A98">
                  <w:pPr>
                    <w:jc w:val="center"/>
                  </w:pPr>
                  <w:r>
                    <w:rPr>
                      <w:noProof/>
                      <w:lang w:val="en-AU" w:eastAsia="en-AU"/>
                    </w:rPr>
                    <mc:AlternateContent>
                      <mc:Choice Requires="wps">
                        <w:drawing>
                          <wp:inline distT="0" distB="0" distL="0" distR="0" wp14:anchorId="0191B35C" wp14:editId="54F71C10">
                            <wp:extent cx="137160" cy="137160"/>
                            <wp:effectExtent l="19050" t="19050" r="15240" b="15240"/>
                            <wp:docPr id="6" name="Oval 6" descr="Decorativ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/>
                                  </wps:cNvSpPr>
                                  <wps:spPr>
                                    <a:xfrm>
                                      <a:off x="0" y="0"/>
                                      <a:ext cx="137160" cy="1371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CFB"/>
                                    </a:solidFill>
                                    <a:ln w="28575">
                                      <a:solidFill>
                                        <a:schemeClr val="accent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oval w14:anchorId="60AF87BA" id="Oval 6" o:spid="_x0000_s1026" alt="Decorative" style="width:10.8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" fillcolor="#fffcfb" strokecolor="#bf1e00 [3204]" strokeweight="2.25pt">
                            <v:stroke joinstyle="miter"/>
                            <v:path arrowok="t"/>
                            <o:lock v:ext="edit" aspectratio="t"/>
                            <w10:anchorlock/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180" w:type="dxa"/>
                </w:tcPr>
                <w:p w14:paraId="6E16FC2D" w14:textId="77777777" w:rsidR="00695A98" w:rsidRPr="005579C9" w:rsidRDefault="00695A98" w:rsidP="00695A98"/>
              </w:tc>
              <w:tc>
                <w:tcPr>
                  <w:tcW w:w="8100" w:type="dxa"/>
                </w:tcPr>
                <w:p w14:paraId="050EEA3E" w14:textId="77777777" w:rsidR="00695A98" w:rsidRPr="00D66F21" w:rsidRDefault="00695A98" w:rsidP="00695A98">
                  <w:pPr>
                    <w:pStyle w:val="Heading2"/>
                  </w:pPr>
                  <w:r w:rsidRPr="00D66F21">
                    <w:t>roadscholar</w:t>
                  </w:r>
                  <w:r>
                    <w:t xml:space="preserve"> </w:t>
                  </w:r>
                </w:p>
                <w:p w14:paraId="283D0EB0" w14:textId="77777777" w:rsidR="00695A98" w:rsidRPr="00D66F21" w:rsidRDefault="00695A98" w:rsidP="00695A98">
                  <w:pPr>
                    <w:pStyle w:val="Heading2"/>
                  </w:pPr>
                  <w:r>
                    <w:t>Boston</w:t>
                  </w:r>
                  <w:r w:rsidRPr="00D66F21">
                    <w:t>, MA</w:t>
                  </w:r>
                </w:p>
                <w:p w14:paraId="49693853" w14:textId="77777777" w:rsidR="00695A98" w:rsidRPr="00D66F21" w:rsidRDefault="00695A98" w:rsidP="00695A98">
                  <w:r w:rsidRPr="00D66F21">
                    <w:t>Group Leader</w:t>
                  </w:r>
                  <w:r>
                    <w:t xml:space="preserve"> Adult Programs, Intergenerational</w:t>
                  </w:r>
                  <w:r w:rsidRPr="00D66F21">
                    <w:t xml:space="preserve">  </w:t>
                  </w:r>
                </w:p>
                <w:p w14:paraId="64A29F71" w14:textId="77777777" w:rsidR="00695A98" w:rsidRPr="00D66F21" w:rsidRDefault="00695A98" w:rsidP="00695A98">
                  <w:r>
                    <w:t>Miami,</w:t>
                  </w:r>
                  <w:r w:rsidRPr="00D66F21">
                    <w:t xml:space="preserve"> </w:t>
                  </w:r>
                  <w:r>
                    <w:t>Key West, Florida</w:t>
                  </w:r>
                  <w:r w:rsidRPr="00D66F21">
                    <w:t xml:space="preserve"> and Everglades, Naples, </w:t>
                  </w:r>
                  <w:r>
                    <w:t xml:space="preserve">Disney Backscene </w:t>
                  </w:r>
                </w:p>
                <w:p w14:paraId="4DCBA358" w14:textId="77777777" w:rsidR="00695A98" w:rsidRPr="00D66F21" w:rsidRDefault="00695A98" w:rsidP="00695A98"/>
                <w:p w14:paraId="18463306" w14:textId="77777777" w:rsidR="00695A98" w:rsidRPr="00D66F21" w:rsidRDefault="00695A98" w:rsidP="00695A98"/>
                <w:p w14:paraId="58202EAA" w14:textId="77777777" w:rsidR="00695A98" w:rsidRPr="00D66F21" w:rsidRDefault="00695A98" w:rsidP="00695A98"/>
                <w:p w14:paraId="61E47C29" w14:textId="77777777" w:rsidR="00695A98" w:rsidRPr="005579C9" w:rsidRDefault="00695A98" w:rsidP="00695A98"/>
              </w:tc>
            </w:tr>
            <w:bookmarkEnd w:id="1"/>
          </w:tbl>
          <w:p w14:paraId="012B31B3" w14:textId="77777777" w:rsidR="00AD0D32" w:rsidRPr="00AD0D32" w:rsidRDefault="00AD0D32" w:rsidP="00AD0D32"/>
        </w:tc>
      </w:tr>
      <w:tr w:rsidR="00313CEB" w14:paraId="4D475C80" w14:textId="77777777" w:rsidTr="00667329">
        <w:trPr>
          <w:trHeight w:val="270"/>
        </w:trPr>
        <w:tc>
          <w:tcPr>
            <w:tcW w:w="1260" w:type="dxa"/>
            <w:vMerge w:val="restart"/>
          </w:tcPr>
          <w:p w14:paraId="439A131F" w14:textId="5F11627C" w:rsidR="00313CEB" w:rsidRDefault="00AB72F8" w:rsidP="00DE759B">
            <w:pPr>
              <w:pStyle w:val="Heading3"/>
            </w:pPr>
            <w:r>
              <w:lastRenderedPageBreak/>
              <w:t>August 2015</w:t>
            </w:r>
          </w:p>
        </w:tc>
        <w:tc>
          <w:tcPr>
            <w:tcW w:w="540" w:type="dxa"/>
            <w:gridSpan w:val="2"/>
          </w:tcPr>
          <w:p w14:paraId="08DC5EE9" w14:textId="77777777" w:rsidR="00313CEB" w:rsidRDefault="00313CEB" w:rsidP="00667329">
            <w:pPr>
              <w:jc w:val="center"/>
            </w:pPr>
            <w:r>
              <w:rPr>
                <w:noProof/>
                <w:lang w:val="en-AU" w:eastAsia="en-AU"/>
              </w:rPr>
              <mc:AlternateContent>
                <mc:Choice Requires="wps">
                  <w:drawing>
                    <wp:inline distT="0" distB="0" distL="0" distR="0" wp14:anchorId="5E34C1A6" wp14:editId="28F5E250">
                      <wp:extent cx="137160" cy="137160"/>
                      <wp:effectExtent l="19050" t="19050" r="15240" b="15240"/>
                      <wp:docPr id="2" name="Oval 2" descr="Decorativ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137160" cy="1371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CFB"/>
                              </a:solidFill>
                              <a:ln w="28575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31CD0638" id="Oval 2" o:spid="_x0000_s1026" alt="Decorative" style="width:10.8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" fillcolor="#fffcfb" strokecolor="#bf1e00 [3204]" strokeweight="2.25pt">
                      <v:stroke joinstyle="miter"/>
                      <v:path arrowok="t"/>
                      <o:lock v:ext="edit" aspectratio="t"/>
                      <w10:anchorlock/>
                    </v:oval>
                  </w:pict>
                </mc:Fallback>
              </mc:AlternateContent>
            </w:r>
          </w:p>
        </w:tc>
        <w:tc>
          <w:tcPr>
            <w:tcW w:w="180" w:type="dxa"/>
          </w:tcPr>
          <w:p w14:paraId="0931D189" w14:textId="77777777" w:rsidR="00313CEB" w:rsidRPr="005579C9" w:rsidRDefault="00313CEB" w:rsidP="00667329"/>
        </w:tc>
        <w:tc>
          <w:tcPr>
            <w:tcW w:w="8100" w:type="dxa"/>
            <w:gridSpan w:val="4"/>
            <w:vMerge w:val="restart"/>
          </w:tcPr>
          <w:p w14:paraId="574033C8" w14:textId="5D0AF4EA" w:rsidR="00313CEB" w:rsidRPr="004823C2" w:rsidRDefault="00AB72F8" w:rsidP="00667329">
            <w:pPr>
              <w:pStyle w:val="Heading2"/>
            </w:pPr>
            <w:r>
              <w:t xml:space="preserve">ITMI Sausolito Ca </w:t>
            </w:r>
          </w:p>
          <w:p w14:paraId="550F76A4" w14:textId="17783F74" w:rsidR="00313CEB" w:rsidRPr="005579C9" w:rsidRDefault="00AB72F8" w:rsidP="00457AA3">
            <w:r>
              <w:rPr>
                <w:rFonts w:ascii="Georgia" w:eastAsia="Georgia" w:hAnsi="Georgia" w:cs="Georgia"/>
                <w:b/>
              </w:rPr>
              <w:t>International Tour Management Institute</w:t>
            </w:r>
            <w:r>
              <w:t xml:space="preserve"> Tour Director and Guide Certification </w:t>
            </w:r>
            <w:r w:rsidR="00457AA3">
              <w:t xml:space="preserve"> </w:t>
            </w:r>
          </w:p>
        </w:tc>
      </w:tr>
      <w:tr w:rsidR="00313CEB" w14:paraId="36227910" w14:textId="77777777" w:rsidTr="00667329">
        <w:trPr>
          <w:trHeight w:val="783"/>
        </w:trPr>
        <w:tc>
          <w:tcPr>
            <w:tcW w:w="1260" w:type="dxa"/>
            <w:vMerge/>
          </w:tcPr>
          <w:p w14:paraId="45B47C0E" w14:textId="77777777" w:rsidR="00313CEB" w:rsidRDefault="00313CEB" w:rsidP="00DE759B">
            <w:pPr>
              <w:pStyle w:val="Heading3"/>
            </w:pPr>
          </w:p>
        </w:tc>
        <w:tc>
          <w:tcPr>
            <w:tcW w:w="270" w:type="dxa"/>
            <w:tcBorders>
              <w:right w:val="single" w:sz="18" w:space="0" w:color="BF1E00" w:themeColor="accent1"/>
            </w:tcBorders>
          </w:tcPr>
          <w:p w14:paraId="380811F5" w14:textId="77777777" w:rsidR="00313CEB" w:rsidRDefault="00313CEB" w:rsidP="00EA62A2">
            <w:pPr>
              <w:rPr>
                <w:noProof/>
                <w:lang w:val="en-AU" w:eastAsia="en-AU"/>
              </w:rPr>
            </w:pPr>
          </w:p>
        </w:tc>
        <w:tc>
          <w:tcPr>
            <w:tcW w:w="270" w:type="dxa"/>
            <w:tcBorders>
              <w:left w:val="single" w:sz="18" w:space="0" w:color="BF1E00" w:themeColor="accent1"/>
            </w:tcBorders>
          </w:tcPr>
          <w:p w14:paraId="28A5BAEC" w14:textId="77777777" w:rsidR="00313CEB" w:rsidRDefault="00313CEB" w:rsidP="009C2411"/>
        </w:tc>
        <w:tc>
          <w:tcPr>
            <w:tcW w:w="180" w:type="dxa"/>
          </w:tcPr>
          <w:p w14:paraId="7900BE2E" w14:textId="77777777" w:rsidR="00313CEB" w:rsidRPr="005579C9" w:rsidRDefault="00313CEB" w:rsidP="00DE759B"/>
        </w:tc>
        <w:tc>
          <w:tcPr>
            <w:tcW w:w="8100" w:type="dxa"/>
            <w:gridSpan w:val="4"/>
            <w:vMerge/>
          </w:tcPr>
          <w:p w14:paraId="2C8CF1BC" w14:textId="77777777" w:rsidR="00313CEB" w:rsidRPr="005579C9" w:rsidRDefault="00313CEB" w:rsidP="00DE759B"/>
        </w:tc>
      </w:tr>
      <w:tr w:rsidR="00313CEB" w14:paraId="11B9A111" w14:textId="77777777" w:rsidTr="00667329">
        <w:trPr>
          <w:trHeight w:val="180"/>
        </w:trPr>
        <w:tc>
          <w:tcPr>
            <w:tcW w:w="1260" w:type="dxa"/>
            <w:vMerge w:val="restart"/>
          </w:tcPr>
          <w:p w14:paraId="638B2464" w14:textId="1C8C68DB" w:rsidR="00313CEB" w:rsidRDefault="00AB72F8" w:rsidP="00DE759B">
            <w:pPr>
              <w:pStyle w:val="Heading3"/>
            </w:pPr>
            <w:r>
              <w:t>June 2010-12</w:t>
            </w:r>
          </w:p>
        </w:tc>
        <w:tc>
          <w:tcPr>
            <w:tcW w:w="540" w:type="dxa"/>
            <w:gridSpan w:val="2"/>
          </w:tcPr>
          <w:p w14:paraId="6BFFF867" w14:textId="77777777" w:rsidR="00313CEB" w:rsidRDefault="00313CEB" w:rsidP="00667329">
            <w:pPr>
              <w:jc w:val="center"/>
            </w:pPr>
            <w:r>
              <w:rPr>
                <w:noProof/>
                <w:lang w:val="en-AU" w:eastAsia="en-AU"/>
              </w:rPr>
              <mc:AlternateContent>
                <mc:Choice Requires="wps">
                  <w:drawing>
                    <wp:inline distT="0" distB="0" distL="0" distR="0" wp14:anchorId="7BF7DBD8" wp14:editId="6EB9E3EE">
                      <wp:extent cx="137160" cy="137160"/>
                      <wp:effectExtent l="19050" t="19050" r="15240" b="15240"/>
                      <wp:docPr id="4" name="Oval 4" descr="Decorativ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137160" cy="1371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CFB"/>
                              </a:solidFill>
                              <a:ln w="28575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46ACB77D" id="Oval 4" o:spid="_x0000_s1026" alt="Decorative" style="width:10.8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" fillcolor="#fffcfb" strokecolor="#bf1e00 [3204]" strokeweight="2.25pt">
                      <v:stroke joinstyle="miter"/>
                      <v:path arrowok="t"/>
                      <o:lock v:ext="edit" aspectratio="t"/>
                      <w10:anchorlock/>
                    </v:oval>
                  </w:pict>
                </mc:Fallback>
              </mc:AlternateContent>
            </w:r>
          </w:p>
        </w:tc>
        <w:tc>
          <w:tcPr>
            <w:tcW w:w="180" w:type="dxa"/>
          </w:tcPr>
          <w:p w14:paraId="55E96CB8" w14:textId="77777777" w:rsidR="00313CEB" w:rsidRPr="005579C9" w:rsidRDefault="00313CEB" w:rsidP="00667329"/>
        </w:tc>
        <w:tc>
          <w:tcPr>
            <w:tcW w:w="8100" w:type="dxa"/>
            <w:gridSpan w:val="4"/>
            <w:vMerge w:val="restart"/>
          </w:tcPr>
          <w:p w14:paraId="76FCBEDC" w14:textId="65C24F75" w:rsidR="00313CEB" w:rsidRPr="004823C2" w:rsidRDefault="00AB72F8" w:rsidP="00DE759B">
            <w:pPr>
              <w:pStyle w:val="Heading2"/>
            </w:pPr>
            <w:r>
              <w:t>University of florida GAINSVILLE, FL</w:t>
            </w:r>
          </w:p>
          <w:p w14:paraId="34487F0D" w14:textId="629C79BB" w:rsidR="00AB72F8" w:rsidRDefault="00AB72F8" w:rsidP="00AB72F8">
            <w:pPr>
              <w:spacing w:after="67"/>
              <w:ind w:left="395" w:right="3547"/>
            </w:pPr>
            <w:r>
              <w:rPr>
                <w:rFonts w:ascii="Georgia" w:eastAsia="Georgia" w:hAnsi="Georgia" w:cs="Georgia"/>
                <w:b/>
              </w:rPr>
              <w:t>Certified Master Naturalist</w:t>
            </w:r>
            <w:r>
              <w:t xml:space="preserve"> </w:t>
            </w:r>
          </w:p>
          <w:p w14:paraId="5932ECF7" w14:textId="65A413E7" w:rsidR="00313CEB" w:rsidRPr="005579C9" w:rsidRDefault="00313CEB" w:rsidP="00DE759B"/>
        </w:tc>
      </w:tr>
      <w:tr w:rsidR="00313CEB" w14:paraId="68AEB6F2" w14:textId="77777777" w:rsidTr="00667329">
        <w:trPr>
          <w:trHeight w:val="783"/>
        </w:trPr>
        <w:tc>
          <w:tcPr>
            <w:tcW w:w="1260" w:type="dxa"/>
            <w:vMerge/>
          </w:tcPr>
          <w:p w14:paraId="1964BAC8" w14:textId="77777777" w:rsidR="00313CEB" w:rsidRPr="00DE759B" w:rsidRDefault="00313CEB" w:rsidP="00DE759B">
            <w:pPr>
              <w:pStyle w:val="Heading3"/>
            </w:pPr>
          </w:p>
        </w:tc>
        <w:tc>
          <w:tcPr>
            <w:tcW w:w="270" w:type="dxa"/>
            <w:tcBorders>
              <w:right w:val="single" w:sz="18" w:space="0" w:color="BF1E00" w:themeColor="accent1"/>
            </w:tcBorders>
          </w:tcPr>
          <w:p w14:paraId="485E4793" w14:textId="77777777" w:rsidR="00313CEB" w:rsidRDefault="00313CEB" w:rsidP="00EA62A2">
            <w:pPr>
              <w:rPr>
                <w:noProof/>
                <w:lang w:val="en-AU" w:eastAsia="en-AU"/>
              </w:rPr>
            </w:pPr>
          </w:p>
        </w:tc>
        <w:tc>
          <w:tcPr>
            <w:tcW w:w="270" w:type="dxa"/>
            <w:tcBorders>
              <w:left w:val="single" w:sz="18" w:space="0" w:color="BF1E00" w:themeColor="accent1"/>
            </w:tcBorders>
          </w:tcPr>
          <w:p w14:paraId="63EC9FBA" w14:textId="77777777" w:rsidR="00313CEB" w:rsidRDefault="00313CEB" w:rsidP="009C2411"/>
        </w:tc>
        <w:tc>
          <w:tcPr>
            <w:tcW w:w="180" w:type="dxa"/>
          </w:tcPr>
          <w:p w14:paraId="07B88DCC" w14:textId="77777777" w:rsidR="00313CEB" w:rsidRPr="005579C9" w:rsidRDefault="00313CEB" w:rsidP="00DE759B"/>
        </w:tc>
        <w:tc>
          <w:tcPr>
            <w:tcW w:w="8100" w:type="dxa"/>
            <w:gridSpan w:val="4"/>
            <w:vMerge/>
          </w:tcPr>
          <w:p w14:paraId="4E247BD0" w14:textId="77777777" w:rsidR="00313CEB" w:rsidRPr="005579C9" w:rsidRDefault="00313CEB" w:rsidP="00DE759B"/>
        </w:tc>
      </w:tr>
      <w:tr w:rsidR="00AD0D32" w:rsidRPr="00AD0D32" w14:paraId="43634D07" w14:textId="77777777" w:rsidTr="00AD0D32">
        <w:trPr>
          <w:trHeight w:val="432"/>
        </w:trPr>
        <w:tc>
          <w:tcPr>
            <w:tcW w:w="10080" w:type="dxa"/>
            <w:gridSpan w:val="8"/>
          </w:tcPr>
          <w:p w14:paraId="756FAE6B" w14:textId="77777777" w:rsidR="00AD0D32" w:rsidRDefault="00AD0D32" w:rsidP="00AD0D32"/>
          <w:p w14:paraId="3BEFA67B" w14:textId="77777777" w:rsidR="00695A98" w:rsidRDefault="00695A98" w:rsidP="00AD0D32"/>
          <w:p w14:paraId="7E34B53F" w14:textId="77777777" w:rsidR="00347315" w:rsidRDefault="00347315" w:rsidP="00AD0D32"/>
          <w:p w14:paraId="6FB791EE" w14:textId="77777777" w:rsidR="00695A98" w:rsidRDefault="00695A98" w:rsidP="00AD0D32"/>
          <w:p w14:paraId="11AD60B2" w14:textId="77777777" w:rsidR="00695A98" w:rsidRPr="00AD0D32" w:rsidRDefault="00695A98" w:rsidP="00AD0D32"/>
        </w:tc>
      </w:tr>
      <w:tr w:rsidR="006307EA" w14:paraId="7DBADB8D" w14:textId="77777777" w:rsidTr="00AD0D32">
        <w:trPr>
          <w:trHeight w:val="907"/>
        </w:trPr>
        <w:tc>
          <w:tcPr>
            <w:tcW w:w="5040" w:type="dxa"/>
            <w:gridSpan w:val="6"/>
          </w:tcPr>
          <w:p w14:paraId="538EE081" w14:textId="417C899A" w:rsidR="006307EA" w:rsidRPr="005579C9" w:rsidRDefault="00A55EE8" w:rsidP="00AD0D32">
            <w:pPr>
              <w:pStyle w:val="Heading1"/>
            </w:pPr>
            <w:r>
              <w:t xml:space="preserve"> 1-2 Day Tours</w:t>
            </w:r>
          </w:p>
        </w:tc>
        <w:tc>
          <w:tcPr>
            <w:tcW w:w="270" w:type="dxa"/>
          </w:tcPr>
          <w:p w14:paraId="2B47A256" w14:textId="77777777" w:rsidR="006307EA" w:rsidRPr="005579C9" w:rsidRDefault="006307EA" w:rsidP="00AD0D32"/>
        </w:tc>
        <w:tc>
          <w:tcPr>
            <w:tcW w:w="4770" w:type="dxa"/>
          </w:tcPr>
          <w:p w14:paraId="762B7F2D" w14:textId="5034C0B1" w:rsidR="006307EA" w:rsidRPr="005579C9" w:rsidRDefault="00A55EE8" w:rsidP="00AD0D32">
            <w:pPr>
              <w:pStyle w:val="Heading1"/>
            </w:pPr>
            <w:r>
              <w:t>Strong Fam destination</w:t>
            </w:r>
          </w:p>
        </w:tc>
      </w:tr>
      <w:tr w:rsidR="006307EA" w14:paraId="7FF42A2E" w14:textId="77777777" w:rsidTr="006307EA">
        <w:trPr>
          <w:trHeight w:val="783"/>
        </w:trPr>
        <w:tc>
          <w:tcPr>
            <w:tcW w:w="5040" w:type="dxa"/>
            <w:gridSpan w:val="6"/>
          </w:tcPr>
          <w:p w14:paraId="60A2E83D" w14:textId="77777777" w:rsidR="00A55EE8" w:rsidRDefault="00A55EE8" w:rsidP="00A55EE8">
            <w:pPr>
              <w:numPr>
                <w:ilvl w:val="0"/>
                <w:numId w:val="3"/>
              </w:numPr>
              <w:spacing w:line="353" w:lineRule="auto"/>
              <w:ind w:hanging="252"/>
            </w:pPr>
            <w:r>
              <w:t xml:space="preserve">Fort Lauderdale City Tour - Airport &amp; Cruise Port Meet and Greet </w:t>
            </w:r>
          </w:p>
          <w:p w14:paraId="427DC652" w14:textId="2F7CC51E" w:rsidR="00A55EE8" w:rsidRDefault="00A55EE8" w:rsidP="00A55EE8">
            <w:pPr>
              <w:spacing w:line="353" w:lineRule="auto"/>
              <w:ind w:left="1025"/>
            </w:pPr>
            <w:r>
              <w:t xml:space="preserve">Island in the Sun and Cruises Tours </w:t>
            </w:r>
          </w:p>
          <w:p w14:paraId="2F678D87" w14:textId="77777777" w:rsidR="00A55EE8" w:rsidRDefault="00A55EE8" w:rsidP="00A55EE8">
            <w:pPr>
              <w:numPr>
                <w:ilvl w:val="0"/>
                <w:numId w:val="3"/>
              </w:numPr>
              <w:spacing w:line="353" w:lineRule="auto"/>
              <w:ind w:hanging="252"/>
            </w:pPr>
            <w:r>
              <w:t xml:space="preserve">Miami Little Havana Tour and Cuban Food Experience - Airport &amp; Cruise Port Meet and Greet </w:t>
            </w:r>
          </w:p>
          <w:p w14:paraId="6E2E1AB1" w14:textId="511861AA" w:rsidR="00A55EE8" w:rsidRDefault="00A55EE8" w:rsidP="00A55EE8">
            <w:pPr>
              <w:spacing w:line="353" w:lineRule="auto"/>
              <w:ind w:left="1025"/>
            </w:pPr>
            <w:r>
              <w:t xml:space="preserve">Explora Tours </w:t>
            </w:r>
          </w:p>
          <w:p w14:paraId="5812E6D1" w14:textId="77777777" w:rsidR="00A55EE8" w:rsidRDefault="00A55EE8" w:rsidP="00A55EE8">
            <w:pPr>
              <w:numPr>
                <w:ilvl w:val="0"/>
                <w:numId w:val="3"/>
              </w:numPr>
              <w:spacing w:after="281" w:line="265" w:lineRule="auto"/>
              <w:ind w:hanging="252"/>
            </w:pPr>
            <w:r>
              <w:t xml:space="preserve">Miami Beach VIP Host, Meet and Greet </w:t>
            </w:r>
          </w:p>
          <w:p w14:paraId="466B4E21" w14:textId="12D11E32" w:rsidR="00A55EE8" w:rsidRDefault="00A55EE8" w:rsidP="00A55EE8">
            <w:pPr>
              <w:spacing w:after="281" w:line="265" w:lineRule="auto"/>
              <w:ind w:left="1025"/>
            </w:pPr>
            <w:r>
              <w:t xml:space="preserve">Globus / ITGS Travel Services </w:t>
            </w:r>
          </w:p>
          <w:p w14:paraId="7B801A1C" w14:textId="77777777" w:rsidR="00E90690" w:rsidRDefault="00E90690" w:rsidP="00A55EE8">
            <w:pPr>
              <w:spacing w:after="281" w:line="265" w:lineRule="auto"/>
              <w:ind w:left="1025"/>
            </w:pPr>
          </w:p>
          <w:p w14:paraId="534E0A89" w14:textId="77777777" w:rsidR="00347315" w:rsidRDefault="00347315" w:rsidP="00A55EE8">
            <w:pPr>
              <w:spacing w:after="281" w:line="265" w:lineRule="auto"/>
              <w:ind w:left="1025"/>
            </w:pPr>
          </w:p>
          <w:p w14:paraId="1FEA1184" w14:textId="77777777" w:rsidR="00E90690" w:rsidRDefault="00E90690" w:rsidP="00E90690">
            <w:pPr>
              <w:pStyle w:val="Heading1"/>
              <w:ind w:left="-5"/>
            </w:pPr>
            <w:r>
              <w:t xml:space="preserve">Certifications </w:t>
            </w:r>
          </w:p>
          <w:p w14:paraId="33BEA917" w14:textId="77777777" w:rsidR="00FA6479" w:rsidRDefault="00FA6479" w:rsidP="00FA6479">
            <w:pPr>
              <w:spacing w:after="32" w:line="265" w:lineRule="auto"/>
              <w:ind w:left="1025"/>
            </w:pPr>
          </w:p>
          <w:p w14:paraId="71AEABDF" w14:textId="4D50E71A" w:rsidR="00E90690" w:rsidRDefault="00E90690" w:rsidP="00E90690">
            <w:pPr>
              <w:numPr>
                <w:ilvl w:val="0"/>
                <w:numId w:val="4"/>
              </w:numPr>
              <w:spacing w:after="32" w:line="265" w:lineRule="auto"/>
              <w:ind w:hanging="252"/>
            </w:pPr>
            <w:r>
              <w:t xml:space="preserve">First Aid/CPR </w:t>
            </w:r>
          </w:p>
          <w:p w14:paraId="55048FAF" w14:textId="77777777" w:rsidR="00E90690" w:rsidRDefault="00E90690" w:rsidP="00E90690">
            <w:pPr>
              <w:numPr>
                <w:ilvl w:val="0"/>
                <w:numId w:val="4"/>
              </w:numPr>
              <w:spacing w:after="32" w:line="265" w:lineRule="auto"/>
              <w:ind w:hanging="252"/>
            </w:pPr>
            <w:r>
              <w:t xml:space="preserve">PADI Advance Diver and Underwater Photographer and Naturalist </w:t>
            </w:r>
          </w:p>
          <w:p w14:paraId="2B090837" w14:textId="77777777" w:rsidR="00E90690" w:rsidRDefault="00E90690" w:rsidP="00E90690">
            <w:pPr>
              <w:numPr>
                <w:ilvl w:val="0"/>
                <w:numId w:val="4"/>
              </w:numPr>
              <w:spacing w:after="32" w:line="265" w:lineRule="auto"/>
              <w:ind w:hanging="252"/>
            </w:pPr>
            <w:r>
              <w:t>Active Shooter Action Plan Certificate (Homeland Security)</w:t>
            </w:r>
          </w:p>
          <w:p w14:paraId="06159A64" w14:textId="1DA1243A" w:rsidR="006307EA" w:rsidRPr="005579C9" w:rsidRDefault="006307EA" w:rsidP="009B28C4">
            <w:pPr>
              <w:pStyle w:val="ListBullet"/>
              <w:numPr>
                <w:ilvl w:val="0"/>
                <w:numId w:val="0"/>
              </w:numPr>
              <w:ind w:left="360"/>
            </w:pPr>
          </w:p>
        </w:tc>
        <w:tc>
          <w:tcPr>
            <w:tcW w:w="270" w:type="dxa"/>
          </w:tcPr>
          <w:p w14:paraId="5297D2B0" w14:textId="77777777" w:rsidR="006307EA" w:rsidRDefault="006307EA" w:rsidP="00DE759B"/>
          <w:p w14:paraId="05D08F9A" w14:textId="149FD414" w:rsidR="00E90690" w:rsidRPr="006E1507" w:rsidRDefault="00E90690" w:rsidP="00DE759B"/>
        </w:tc>
        <w:tc>
          <w:tcPr>
            <w:tcW w:w="4770" w:type="dxa"/>
          </w:tcPr>
          <w:p w14:paraId="6DDE9C4C" w14:textId="7816308B" w:rsidR="00A6440B" w:rsidRDefault="00A6440B" w:rsidP="00A6440B">
            <w:pPr>
              <w:numPr>
                <w:ilvl w:val="0"/>
                <w:numId w:val="3"/>
              </w:numPr>
              <w:spacing w:after="32" w:line="265" w:lineRule="auto"/>
              <w:ind w:hanging="252"/>
            </w:pPr>
            <w:r>
              <w:t>Extensive Las Vegas, Zion, Bruce and Grand Canyon NP</w:t>
            </w:r>
          </w:p>
          <w:p w14:paraId="3F7A5E08" w14:textId="06514A19" w:rsidR="00737996" w:rsidRDefault="00A6440B" w:rsidP="00737996">
            <w:pPr>
              <w:numPr>
                <w:ilvl w:val="0"/>
                <w:numId w:val="3"/>
              </w:numPr>
              <w:spacing w:after="32" w:line="265" w:lineRule="auto"/>
              <w:ind w:hanging="252"/>
            </w:pPr>
            <w:r>
              <w:t>E</w:t>
            </w:r>
            <w:r w:rsidR="006F2FEF">
              <w:t xml:space="preserve">xtensive </w:t>
            </w:r>
            <w:r w:rsidR="00737996">
              <w:t xml:space="preserve">Spain (15x, 3-8 days) Extensive Barcelona / Madrid / Valencia </w:t>
            </w:r>
          </w:p>
          <w:p w14:paraId="1C8DF019" w14:textId="391C98A6" w:rsidR="00A6440B" w:rsidRDefault="006F2FEF" w:rsidP="00A6440B">
            <w:pPr>
              <w:numPr>
                <w:ilvl w:val="0"/>
                <w:numId w:val="3"/>
              </w:numPr>
              <w:spacing w:after="32" w:line="265" w:lineRule="auto"/>
              <w:ind w:hanging="252"/>
            </w:pPr>
            <w:r>
              <w:t xml:space="preserve">Extensive </w:t>
            </w:r>
            <w:r w:rsidR="00737996">
              <w:t xml:space="preserve">Italy (10x, 7 days) Extensive Rome / Extensive Venice / Milan / Florence  </w:t>
            </w:r>
          </w:p>
          <w:p w14:paraId="52B6FB64" w14:textId="243B9348" w:rsidR="00737996" w:rsidRDefault="00737996" w:rsidP="00737996">
            <w:pPr>
              <w:numPr>
                <w:ilvl w:val="0"/>
                <w:numId w:val="3"/>
              </w:numPr>
              <w:spacing w:after="32" w:line="265" w:lineRule="auto"/>
              <w:ind w:hanging="252"/>
            </w:pPr>
            <w:r>
              <w:t xml:space="preserve">Greece: (5x, 7 days) Athens / Mikonos </w:t>
            </w:r>
          </w:p>
          <w:p w14:paraId="50D6FF2C" w14:textId="77777777" w:rsidR="00737996" w:rsidRDefault="00737996" w:rsidP="00737996">
            <w:pPr>
              <w:numPr>
                <w:ilvl w:val="0"/>
                <w:numId w:val="3"/>
              </w:numPr>
              <w:spacing w:after="32" w:line="265" w:lineRule="auto"/>
              <w:ind w:hanging="252"/>
            </w:pPr>
            <w:r>
              <w:t xml:space="preserve">New York / Penn Dutch Country Gettysburg / Washington D.C. </w:t>
            </w:r>
          </w:p>
          <w:p w14:paraId="63081EA3" w14:textId="77777777" w:rsidR="00737996" w:rsidRDefault="00737996" w:rsidP="00737996">
            <w:pPr>
              <w:numPr>
                <w:ilvl w:val="0"/>
                <w:numId w:val="3"/>
              </w:numPr>
              <w:spacing w:after="32" w:line="265" w:lineRule="auto"/>
              <w:ind w:hanging="252"/>
            </w:pPr>
            <w:r>
              <w:t xml:space="preserve">New England Fall Foliage Boston / Plymouth / Martha's Vineyard / Cape Cod / Mystic Seaport </w:t>
            </w:r>
          </w:p>
          <w:p w14:paraId="1FB4B1C8" w14:textId="77777777" w:rsidR="00737996" w:rsidRDefault="00737996" w:rsidP="00737996">
            <w:pPr>
              <w:numPr>
                <w:ilvl w:val="0"/>
                <w:numId w:val="3"/>
              </w:numPr>
              <w:spacing w:after="322" w:line="265" w:lineRule="auto"/>
              <w:ind w:hanging="252"/>
            </w:pPr>
            <w:r>
              <w:t xml:space="preserve">Extensive California Coastal Tours Los Angeles / Hollywood / Beverly Hills / Disneyland / Universal / San Diego </w:t>
            </w:r>
          </w:p>
          <w:p w14:paraId="3710A59B" w14:textId="77777777" w:rsidR="00737996" w:rsidRDefault="009B28C4" w:rsidP="00737996">
            <w:pPr>
              <w:numPr>
                <w:ilvl w:val="0"/>
                <w:numId w:val="3"/>
              </w:numPr>
              <w:spacing w:after="322" w:line="265" w:lineRule="auto"/>
              <w:ind w:hanging="252"/>
            </w:pPr>
            <w:r>
              <w:t xml:space="preserve">Mexico: Puerto Vallarta, Cancun, Cabo San Lucas, Cozumel, Playa del Carmen </w:t>
            </w:r>
          </w:p>
          <w:p w14:paraId="6B196774" w14:textId="72580DA7" w:rsidR="009B28C4" w:rsidRDefault="009B28C4" w:rsidP="00737996">
            <w:pPr>
              <w:numPr>
                <w:ilvl w:val="0"/>
                <w:numId w:val="3"/>
              </w:numPr>
              <w:spacing w:after="322" w:line="265" w:lineRule="auto"/>
              <w:ind w:hanging="252"/>
            </w:pPr>
            <w:r>
              <w:t xml:space="preserve">Australia (3x 10days) Sidney Cains Melbourne Brisbane </w:t>
            </w:r>
          </w:p>
          <w:p w14:paraId="48A2C8ED" w14:textId="71885015" w:rsidR="009B28C4" w:rsidRDefault="009B28C4" w:rsidP="009B28C4">
            <w:pPr>
              <w:numPr>
                <w:ilvl w:val="0"/>
                <w:numId w:val="3"/>
              </w:numPr>
              <w:spacing w:after="32" w:line="265" w:lineRule="auto"/>
              <w:ind w:hanging="252"/>
            </w:pPr>
            <w:r>
              <w:t xml:space="preserve">Dominican Republic (5x 5-10 days) </w:t>
            </w:r>
          </w:p>
          <w:p w14:paraId="2D21ACEF" w14:textId="5E4C5C74" w:rsidR="006307EA" w:rsidRPr="005579C9" w:rsidRDefault="006307EA" w:rsidP="00737996">
            <w:pPr>
              <w:spacing w:after="32" w:line="265" w:lineRule="auto"/>
              <w:ind w:left="1025"/>
            </w:pPr>
          </w:p>
        </w:tc>
      </w:tr>
    </w:tbl>
    <w:p w14:paraId="5503335A" w14:textId="77777777" w:rsidR="00180710" w:rsidRPr="00DE759B" w:rsidRDefault="00180710" w:rsidP="00FB0432">
      <w:pPr>
        <w:rPr>
          <w:sz w:val="12"/>
        </w:rPr>
      </w:pPr>
    </w:p>
    <w:sectPr w:rsidR="00180710" w:rsidRPr="00DE759B" w:rsidSect="0052663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2240" w:h="15840" w:code="1"/>
      <w:pgMar w:top="900" w:right="1080" w:bottom="0" w:left="1080" w:header="57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43DB9" w14:textId="77777777" w:rsidR="005E0D19" w:rsidRDefault="005E0D19" w:rsidP="003D42E9">
      <w:r>
        <w:separator/>
      </w:r>
    </w:p>
  </w:endnote>
  <w:endnote w:type="continuationSeparator" w:id="0">
    <w:p w14:paraId="2110485A" w14:textId="77777777" w:rsidR="005E0D19" w:rsidRDefault="005E0D19" w:rsidP="003D4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imes New Roman (Headings CS)">
    <w:altName w:val="Times New Roman"/>
    <w:panose1 w:val="020B0604020202020204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FCAB0" w14:textId="77777777" w:rsidR="00CC3C13" w:rsidRDefault="00CC3C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E1421" w14:textId="77777777" w:rsidR="00CC3C13" w:rsidRDefault="00CC3C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F0D15" w14:textId="77777777" w:rsidR="00CC3C13" w:rsidRDefault="00CC3C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3EE8C" w14:textId="77777777" w:rsidR="005E0D19" w:rsidRDefault="005E0D19" w:rsidP="003D42E9">
      <w:r>
        <w:separator/>
      </w:r>
    </w:p>
  </w:footnote>
  <w:footnote w:type="continuationSeparator" w:id="0">
    <w:p w14:paraId="05E17829" w14:textId="77777777" w:rsidR="005E0D19" w:rsidRDefault="005E0D19" w:rsidP="003D42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FCB74" w14:textId="77777777" w:rsidR="00CC3C13" w:rsidRDefault="00CC3C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3CF" w14:textId="77777777" w:rsidR="00CC3C13" w:rsidRDefault="00CC3C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4ECAA" w14:textId="77777777" w:rsidR="00CC3C13" w:rsidRDefault="00CC3C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3B8EA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9FD4007"/>
    <w:multiLevelType w:val="multilevel"/>
    <w:tmpl w:val="9148F2A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BF1E00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BF1E00" w:themeColor="accent1"/>
        <w:sz w:val="24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BF1E00" w:themeColor="accent1"/>
        <w:sz w:val="24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 w15:restartNumberingAfterBreak="0">
    <w:nsid w:val="1E9C7173"/>
    <w:multiLevelType w:val="hybridMultilevel"/>
    <w:tmpl w:val="BC849E7E"/>
    <w:lvl w:ilvl="0" w:tplc="D0443640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3345A"/>
    <w:multiLevelType w:val="hybridMultilevel"/>
    <w:tmpl w:val="377CFF1E"/>
    <w:lvl w:ilvl="0" w:tplc="B454B342">
      <w:start w:val="1"/>
      <w:numFmt w:val="bullet"/>
      <w:lvlText w:val="•"/>
      <w:lvlJc w:val="left"/>
      <w:pPr>
        <w:ind w:left="10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65AF86C">
      <w:start w:val="1"/>
      <w:numFmt w:val="bullet"/>
      <w:lvlText w:val="o"/>
      <w:lvlJc w:val="left"/>
      <w:pPr>
        <w:ind w:left="1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A1A6F30">
      <w:start w:val="1"/>
      <w:numFmt w:val="bullet"/>
      <w:lvlText w:val="▪"/>
      <w:lvlJc w:val="left"/>
      <w:pPr>
        <w:ind w:left="2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830F746">
      <w:start w:val="1"/>
      <w:numFmt w:val="bullet"/>
      <w:lvlText w:val="•"/>
      <w:lvlJc w:val="left"/>
      <w:pPr>
        <w:ind w:left="3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240379E">
      <w:start w:val="1"/>
      <w:numFmt w:val="bullet"/>
      <w:lvlText w:val="o"/>
      <w:lvlJc w:val="left"/>
      <w:pPr>
        <w:ind w:left="40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A7C187C">
      <w:start w:val="1"/>
      <w:numFmt w:val="bullet"/>
      <w:lvlText w:val="▪"/>
      <w:lvlJc w:val="left"/>
      <w:pPr>
        <w:ind w:left="4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BEE9A6A">
      <w:start w:val="1"/>
      <w:numFmt w:val="bullet"/>
      <w:lvlText w:val="•"/>
      <w:lvlJc w:val="left"/>
      <w:pPr>
        <w:ind w:left="5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BF8DED4">
      <w:start w:val="1"/>
      <w:numFmt w:val="bullet"/>
      <w:lvlText w:val="o"/>
      <w:lvlJc w:val="left"/>
      <w:pPr>
        <w:ind w:left="6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7B80572">
      <w:start w:val="1"/>
      <w:numFmt w:val="bullet"/>
      <w:lvlText w:val="▪"/>
      <w:lvlJc w:val="left"/>
      <w:pPr>
        <w:ind w:left="6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52E2ADB"/>
    <w:multiLevelType w:val="hybridMultilevel"/>
    <w:tmpl w:val="8CB6CCE0"/>
    <w:lvl w:ilvl="0" w:tplc="4FE0C636">
      <w:start w:val="1"/>
      <w:numFmt w:val="bullet"/>
      <w:lvlText w:val="•"/>
      <w:lvlJc w:val="left"/>
      <w:pPr>
        <w:ind w:left="10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9A004A6">
      <w:start w:val="1"/>
      <w:numFmt w:val="bullet"/>
      <w:lvlText w:val="o"/>
      <w:lvlJc w:val="left"/>
      <w:pPr>
        <w:ind w:left="16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500F19A">
      <w:start w:val="1"/>
      <w:numFmt w:val="bullet"/>
      <w:lvlText w:val="▪"/>
      <w:lvlJc w:val="left"/>
      <w:pPr>
        <w:ind w:left="23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F1C51DA">
      <w:start w:val="1"/>
      <w:numFmt w:val="bullet"/>
      <w:lvlText w:val="•"/>
      <w:lvlJc w:val="left"/>
      <w:pPr>
        <w:ind w:left="31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7822FF6">
      <w:start w:val="1"/>
      <w:numFmt w:val="bullet"/>
      <w:lvlText w:val="o"/>
      <w:lvlJc w:val="left"/>
      <w:pPr>
        <w:ind w:left="3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A16939A">
      <w:start w:val="1"/>
      <w:numFmt w:val="bullet"/>
      <w:lvlText w:val="▪"/>
      <w:lvlJc w:val="left"/>
      <w:pPr>
        <w:ind w:left="45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5D81C70">
      <w:start w:val="1"/>
      <w:numFmt w:val="bullet"/>
      <w:lvlText w:val="•"/>
      <w:lvlJc w:val="left"/>
      <w:pPr>
        <w:ind w:left="5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8109654">
      <w:start w:val="1"/>
      <w:numFmt w:val="bullet"/>
      <w:lvlText w:val="o"/>
      <w:lvlJc w:val="left"/>
      <w:pPr>
        <w:ind w:left="5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A3C8B1E">
      <w:start w:val="1"/>
      <w:numFmt w:val="bullet"/>
      <w:lvlText w:val="▪"/>
      <w:lvlJc w:val="left"/>
      <w:pPr>
        <w:ind w:left="67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44507674">
    <w:abstractNumId w:val="1"/>
  </w:num>
  <w:num w:numId="2" w16cid:durableId="417364405">
    <w:abstractNumId w:val="2"/>
  </w:num>
  <w:num w:numId="3" w16cid:durableId="1408768614">
    <w:abstractNumId w:val="4"/>
  </w:num>
  <w:num w:numId="4" w16cid:durableId="1945651337">
    <w:abstractNumId w:val="3"/>
  </w:num>
  <w:num w:numId="5" w16cid:durableId="1417943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proofState w:spelling="clean" w:grammar="clean"/>
  <w:attachedTemplate r:id="rId1"/>
  <w:defaultTabStop w:val="720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C52"/>
    <w:rsid w:val="00000B1E"/>
    <w:rsid w:val="0002774F"/>
    <w:rsid w:val="000761F2"/>
    <w:rsid w:val="000B3648"/>
    <w:rsid w:val="000D4C52"/>
    <w:rsid w:val="000D60A5"/>
    <w:rsid w:val="000E055C"/>
    <w:rsid w:val="00180710"/>
    <w:rsid w:val="0019254A"/>
    <w:rsid w:val="001A07E0"/>
    <w:rsid w:val="001A6709"/>
    <w:rsid w:val="001D5578"/>
    <w:rsid w:val="001D7755"/>
    <w:rsid w:val="00231540"/>
    <w:rsid w:val="002370D3"/>
    <w:rsid w:val="0024649F"/>
    <w:rsid w:val="0030456C"/>
    <w:rsid w:val="00304D6B"/>
    <w:rsid w:val="00313CEB"/>
    <w:rsid w:val="00315265"/>
    <w:rsid w:val="00322C94"/>
    <w:rsid w:val="00347315"/>
    <w:rsid w:val="0039032E"/>
    <w:rsid w:val="00392188"/>
    <w:rsid w:val="003C0547"/>
    <w:rsid w:val="003D42E9"/>
    <w:rsid w:val="003E4645"/>
    <w:rsid w:val="003F4542"/>
    <w:rsid w:val="00413FAB"/>
    <w:rsid w:val="00430E0C"/>
    <w:rsid w:val="00457AA3"/>
    <w:rsid w:val="004823C2"/>
    <w:rsid w:val="00483E87"/>
    <w:rsid w:val="004940BD"/>
    <w:rsid w:val="004A6BB1"/>
    <w:rsid w:val="004F4D9D"/>
    <w:rsid w:val="00502BC4"/>
    <w:rsid w:val="00523B0B"/>
    <w:rsid w:val="00526631"/>
    <w:rsid w:val="00531E08"/>
    <w:rsid w:val="00540806"/>
    <w:rsid w:val="005825BE"/>
    <w:rsid w:val="005B647F"/>
    <w:rsid w:val="005B65A2"/>
    <w:rsid w:val="005C4EE5"/>
    <w:rsid w:val="005D1F1B"/>
    <w:rsid w:val="005E0D19"/>
    <w:rsid w:val="0061481A"/>
    <w:rsid w:val="006307EA"/>
    <w:rsid w:val="0063153B"/>
    <w:rsid w:val="00645448"/>
    <w:rsid w:val="00667329"/>
    <w:rsid w:val="00671B73"/>
    <w:rsid w:val="00687EF3"/>
    <w:rsid w:val="00695A98"/>
    <w:rsid w:val="006E3E94"/>
    <w:rsid w:val="006F2FEF"/>
    <w:rsid w:val="00713365"/>
    <w:rsid w:val="0071513F"/>
    <w:rsid w:val="00724932"/>
    <w:rsid w:val="00737996"/>
    <w:rsid w:val="00744959"/>
    <w:rsid w:val="007B67D3"/>
    <w:rsid w:val="008038BB"/>
    <w:rsid w:val="008543EA"/>
    <w:rsid w:val="00865306"/>
    <w:rsid w:val="008E42E7"/>
    <w:rsid w:val="008F52BA"/>
    <w:rsid w:val="008F796A"/>
    <w:rsid w:val="009048D2"/>
    <w:rsid w:val="00960AE6"/>
    <w:rsid w:val="009B28C4"/>
    <w:rsid w:val="009C2411"/>
    <w:rsid w:val="00A11556"/>
    <w:rsid w:val="00A457B0"/>
    <w:rsid w:val="00A55EE8"/>
    <w:rsid w:val="00A6401B"/>
    <w:rsid w:val="00A6440B"/>
    <w:rsid w:val="00A66A44"/>
    <w:rsid w:val="00A906E5"/>
    <w:rsid w:val="00A9448F"/>
    <w:rsid w:val="00AB5A73"/>
    <w:rsid w:val="00AB72F8"/>
    <w:rsid w:val="00AD0D32"/>
    <w:rsid w:val="00B067CD"/>
    <w:rsid w:val="00B70A77"/>
    <w:rsid w:val="00B758ED"/>
    <w:rsid w:val="00BA6B97"/>
    <w:rsid w:val="00C00E6A"/>
    <w:rsid w:val="00C339C1"/>
    <w:rsid w:val="00C832BD"/>
    <w:rsid w:val="00CC3C13"/>
    <w:rsid w:val="00D51E18"/>
    <w:rsid w:val="00D7168E"/>
    <w:rsid w:val="00D72BA5"/>
    <w:rsid w:val="00DA2055"/>
    <w:rsid w:val="00DE759B"/>
    <w:rsid w:val="00E0696E"/>
    <w:rsid w:val="00E90690"/>
    <w:rsid w:val="00EA62A2"/>
    <w:rsid w:val="00EB6FE0"/>
    <w:rsid w:val="00EC5D87"/>
    <w:rsid w:val="00EE4AD0"/>
    <w:rsid w:val="00F562F6"/>
    <w:rsid w:val="00F75699"/>
    <w:rsid w:val="00F85A56"/>
    <w:rsid w:val="00F96D85"/>
    <w:rsid w:val="00FA4408"/>
    <w:rsid w:val="00FA6479"/>
    <w:rsid w:val="00FB0432"/>
    <w:rsid w:val="00FC6625"/>
    <w:rsid w:val="00FD3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A3713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iPriority="11" w:unhideWhenUsed="1" w:qFormat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" w:qFormat="1"/>
    <w:lsdException w:name="Subtle Reference" w:uiPriority="10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254A"/>
    <w:rPr>
      <w:color w:val="0B0402" w:themeColor="accent6" w:themeShade="1A"/>
      <w:sz w:val="20"/>
      <w:szCs w:val="22"/>
    </w:rPr>
  </w:style>
  <w:style w:type="paragraph" w:styleId="Heading1">
    <w:name w:val="heading 1"/>
    <w:basedOn w:val="Normal"/>
    <w:next w:val="Normal"/>
    <w:link w:val="Heading1Char"/>
    <w:uiPriority w:val="9"/>
    <w:rsid w:val="00667329"/>
    <w:pPr>
      <w:keepNext/>
      <w:keepLines/>
      <w:contextualSpacing/>
      <w:outlineLvl w:val="0"/>
    </w:pPr>
    <w:rPr>
      <w:rFonts w:asciiTheme="majorHAnsi" w:eastAsiaTheme="majorEastAsia" w:hAnsiTheme="majorHAnsi" w:cs="Times New Roman (Headings CS)"/>
      <w:caps/>
      <w:color w:val="BF1E00" w:themeColor="accent1"/>
      <w:spacing w:val="20"/>
      <w:sz w:val="44"/>
      <w:szCs w:val="32"/>
    </w:rPr>
  </w:style>
  <w:style w:type="paragraph" w:styleId="Heading2">
    <w:name w:val="heading 2"/>
    <w:basedOn w:val="Normal"/>
    <w:link w:val="Heading2Char"/>
    <w:uiPriority w:val="9"/>
    <w:qFormat/>
    <w:rsid w:val="00667329"/>
    <w:pPr>
      <w:spacing w:after="120"/>
      <w:outlineLvl w:val="1"/>
    </w:pPr>
    <w:rPr>
      <w:rFonts w:asciiTheme="majorHAnsi" w:eastAsiaTheme="majorEastAsia" w:hAnsiTheme="majorHAnsi" w:cs="Times New Roman (Headings CS)"/>
      <w:caps/>
      <w:color w:val="BF1E00" w:themeColor="accent1"/>
      <w:spacing w:val="20"/>
      <w:sz w:val="28"/>
      <w:szCs w:val="26"/>
    </w:rPr>
  </w:style>
  <w:style w:type="paragraph" w:styleId="Heading3">
    <w:name w:val="heading 3"/>
    <w:basedOn w:val="Normal"/>
    <w:link w:val="Heading3Char"/>
    <w:uiPriority w:val="9"/>
    <w:qFormat/>
    <w:rsid w:val="00667329"/>
    <w:pPr>
      <w:outlineLvl w:val="2"/>
    </w:pPr>
    <w:rPr>
      <w:rFonts w:asciiTheme="majorHAnsi" w:eastAsiaTheme="majorEastAsia" w:hAnsiTheme="majorHAnsi" w:cs="Times New Roman (Headings CS)"/>
      <w:caps/>
      <w:color w:val="BF1E00" w:themeColor="accent1"/>
      <w:spacing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3D42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9254A"/>
    <w:rPr>
      <w:color w:val="0B0402" w:themeColor="accent6" w:themeShade="1A"/>
      <w:sz w:val="20"/>
      <w:szCs w:val="22"/>
    </w:rPr>
  </w:style>
  <w:style w:type="paragraph" w:styleId="Footer">
    <w:name w:val="footer"/>
    <w:basedOn w:val="Normal"/>
    <w:link w:val="FooterChar"/>
    <w:uiPriority w:val="99"/>
    <w:semiHidden/>
    <w:rsid w:val="003D42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9254A"/>
    <w:rPr>
      <w:color w:val="0B0402" w:themeColor="accent6" w:themeShade="1A"/>
      <w:sz w:val="20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667329"/>
    <w:rPr>
      <w:rFonts w:asciiTheme="majorHAnsi" w:eastAsiaTheme="majorEastAsia" w:hAnsiTheme="majorHAnsi" w:cs="Times New Roman (Headings CS)"/>
      <w:caps/>
      <w:color w:val="BF1E00" w:themeColor="accent1"/>
      <w:spacing w:val="20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67329"/>
    <w:rPr>
      <w:rFonts w:asciiTheme="majorHAnsi" w:eastAsiaTheme="majorEastAsia" w:hAnsiTheme="majorHAnsi" w:cs="Times New Roman (Headings CS)"/>
      <w:caps/>
      <w:color w:val="BF1E00" w:themeColor="accent1"/>
      <w:spacing w:val="2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67329"/>
    <w:rPr>
      <w:rFonts w:asciiTheme="majorHAnsi" w:eastAsiaTheme="majorEastAsia" w:hAnsiTheme="majorHAnsi" w:cs="Times New Roman (Headings CS)"/>
      <w:caps/>
      <w:color w:val="BF1E00" w:themeColor="accent1"/>
      <w:spacing w:val="20"/>
      <w:sz w:val="20"/>
    </w:rPr>
  </w:style>
  <w:style w:type="paragraph" w:styleId="Title">
    <w:name w:val="Title"/>
    <w:basedOn w:val="Normal"/>
    <w:link w:val="TitleChar"/>
    <w:uiPriority w:val="1"/>
    <w:qFormat/>
    <w:rsid w:val="00AD0D32"/>
    <w:pPr>
      <w:spacing w:after="120"/>
      <w:contextualSpacing/>
    </w:pPr>
    <w:rPr>
      <w:rFonts w:asciiTheme="majorHAnsi" w:eastAsiaTheme="majorEastAsia" w:hAnsiTheme="majorHAnsi" w:cs="Times New Roman (Headings CS)"/>
      <w:caps/>
      <w:color w:val="BF1E00" w:themeColor="accent1"/>
      <w:spacing w:val="20"/>
      <w:kern w:val="28"/>
      <w:sz w:val="9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AD0D32"/>
    <w:rPr>
      <w:rFonts w:asciiTheme="majorHAnsi" w:eastAsiaTheme="majorEastAsia" w:hAnsiTheme="majorHAnsi" w:cs="Times New Roman (Headings CS)"/>
      <w:caps/>
      <w:color w:val="BF1E00" w:themeColor="accent1"/>
      <w:spacing w:val="20"/>
      <w:kern w:val="28"/>
      <w:sz w:val="96"/>
      <w:szCs w:val="56"/>
    </w:rPr>
  </w:style>
  <w:style w:type="character" w:styleId="PlaceholderText">
    <w:name w:val="Placeholder Text"/>
    <w:basedOn w:val="DefaultParagraphFont"/>
    <w:uiPriority w:val="99"/>
    <w:semiHidden/>
    <w:rsid w:val="00526631"/>
    <w:rPr>
      <w:color w:val="808080"/>
    </w:rPr>
  </w:style>
  <w:style w:type="table" w:styleId="TableGrid">
    <w:name w:val="Table Grid"/>
    <w:basedOn w:val="TableNormal"/>
    <w:uiPriority w:val="39"/>
    <w:rsid w:val="00EB6FE0"/>
    <w:tblPr/>
    <w:tcPr>
      <w:tcMar>
        <w:top w:w="0" w:type="dxa"/>
        <w:left w:w="115" w:type="dxa"/>
        <w:bottom w:w="0" w:type="dxa"/>
        <w:right w:w="115" w:type="dxa"/>
      </w:tcMar>
    </w:tcPr>
  </w:style>
  <w:style w:type="character" w:styleId="SubtleReference">
    <w:name w:val="Subtle Reference"/>
    <w:basedOn w:val="DefaultParagraphFont"/>
    <w:uiPriority w:val="10"/>
    <w:semiHidden/>
    <w:rsid w:val="003D42E9"/>
    <w:rPr>
      <w:b/>
      <w:caps w:val="0"/>
      <w:smallCaps/>
      <w:color w:val="595959" w:themeColor="text1" w:themeTint="A6"/>
    </w:rPr>
  </w:style>
  <w:style w:type="paragraph" w:styleId="ListBullet">
    <w:name w:val="List Bullet"/>
    <w:basedOn w:val="Normal"/>
    <w:uiPriority w:val="11"/>
    <w:qFormat/>
    <w:rsid w:val="003D42E9"/>
    <w:pPr>
      <w:numPr>
        <w:numId w:val="1"/>
      </w:numPr>
    </w:pPr>
  </w:style>
  <w:style w:type="table" w:customStyle="1" w:styleId="NoPadding">
    <w:name w:val="No Padding"/>
    <w:basedOn w:val="TableNormal"/>
    <w:uiPriority w:val="99"/>
    <w:rsid w:val="004823C2"/>
    <w:tblPr>
      <w:tblStyleColBandSize w:val="1"/>
    </w:tblPr>
    <w:tcPr>
      <w:tcMar>
        <w:left w:w="0" w:type="dxa"/>
        <w:bottom w:w="288" w:type="dxa"/>
        <w:right w:w="0" w:type="dxa"/>
      </w:tcMar>
    </w:tcPr>
    <w:tblStylePr w:type="firstCol">
      <w:tblPr/>
      <w:tcPr>
        <w:tcBorders>
          <w:top w:val="nil"/>
          <w:left w:val="nil"/>
          <w:bottom w:val="nil"/>
          <w:right w:val="single" w:sz="18" w:space="0" w:color="BF1E00" w:themeColor="accent1"/>
          <w:insideH w:val="nil"/>
          <w:insideV w:val="nil"/>
          <w:tl2br w:val="nil"/>
          <w:tr2bl w:val="nil"/>
        </w:tcBorders>
        <w:tcMar>
          <w:top w:w="0" w:type="nil"/>
          <w:left w:w="0" w:type="dxa"/>
          <w:bottom w:w="288" w:type="dxa"/>
          <w:right w:w="288" w:type="dxa"/>
        </w:tcMar>
      </w:tcPr>
    </w:tblStylePr>
    <w:tblStylePr w:type="band2Vert">
      <w:tblPr/>
      <w:tcPr>
        <w:tcMar>
          <w:top w:w="0" w:type="nil"/>
          <w:left w:w="144" w:type="dxa"/>
          <w:bottom w:w="288" w:type="dxa"/>
          <w:right w:w="0" w:type="dxa"/>
        </w:tcMar>
      </w:tcPr>
    </w:tblStylePr>
  </w:style>
  <w:style w:type="table" w:styleId="TableGridLight">
    <w:name w:val="Grid Table Light"/>
    <w:basedOn w:val="TableNormal"/>
    <w:uiPriority w:val="40"/>
    <w:rsid w:val="00413FA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413FAB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413FAB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413FA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413FA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413FAB"/>
    <w:tblPr>
      <w:tblStyleRowBandSize w:val="1"/>
      <w:tblStyleColBandSize w:val="1"/>
      <w:tblBorders>
        <w:top w:val="single" w:sz="4" w:space="0" w:color="FF937F" w:themeColor="accent1" w:themeTint="66"/>
        <w:left w:val="single" w:sz="4" w:space="0" w:color="FF937F" w:themeColor="accent1" w:themeTint="66"/>
        <w:bottom w:val="single" w:sz="4" w:space="0" w:color="FF937F" w:themeColor="accent1" w:themeTint="66"/>
        <w:right w:val="single" w:sz="4" w:space="0" w:color="FF937F" w:themeColor="accent1" w:themeTint="66"/>
        <w:insideH w:val="single" w:sz="4" w:space="0" w:color="FF937F" w:themeColor="accent1" w:themeTint="66"/>
        <w:insideV w:val="single" w:sz="4" w:space="0" w:color="FF937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F5D3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5D3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Style1">
    <w:name w:val="Style1"/>
    <w:basedOn w:val="TableNormal"/>
    <w:uiPriority w:val="99"/>
    <w:rsid w:val="003E4645"/>
    <w:tblPr/>
    <w:tcPr>
      <w:tcMar>
        <w:left w:w="0" w:type="dxa"/>
        <w:right w:w="0" w:type="dxa"/>
      </w:tcMar>
    </w:tcPr>
  </w:style>
  <w:style w:type="paragraph" w:styleId="Subtitle">
    <w:name w:val="Subtitle"/>
    <w:basedOn w:val="Normal"/>
    <w:next w:val="Normal"/>
    <w:link w:val="SubtitleChar"/>
    <w:uiPriority w:val="11"/>
    <w:rsid w:val="00AD0D32"/>
    <w:pPr>
      <w:numPr>
        <w:ilvl w:val="1"/>
      </w:numPr>
      <w:spacing w:before="120" w:after="160"/>
    </w:pPr>
    <w:rPr>
      <w:rFonts w:eastAsiaTheme="minorEastAsia"/>
      <w:color w:val="BF1E00" w:themeColor="accent1"/>
      <w:sz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D0D32"/>
    <w:rPr>
      <w:rFonts w:eastAsiaTheme="minorEastAsia"/>
      <w:color w:val="BF1E00" w:themeColor="accent1"/>
      <w:szCs w:val="22"/>
    </w:rPr>
  </w:style>
  <w:style w:type="character" w:styleId="Strong">
    <w:name w:val="Strong"/>
    <w:basedOn w:val="DefaultParagraphFont"/>
    <w:uiPriority w:val="22"/>
    <w:qFormat/>
    <w:rsid w:val="003473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drew\AppData\Local\Microsoft\Office\16.0\DTS\en-US%7bC278B20F-03CA-497C-9012-34F96CFDCA93%7d\%7b6E2A3245-6999-45BE-A7E2-77A86F4C5C29%7dTFa9c0dd13-d04c-48e2-9dfe-0bb02e3ad10ebb448ae5_win32-f303c992199c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E12E9C8D552421AA7CA5798E095C3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14F496-6D16-4F82-9A55-C3C29D05593E}"/>
      </w:docPartPr>
      <w:docPartBody>
        <w:p w:rsidR="005B0F63" w:rsidRDefault="005F68CC">
          <w:pPr>
            <w:pStyle w:val="6E12E9C8D552421AA7CA5798E095C38D"/>
          </w:pPr>
          <w:r w:rsidRPr="00CF1A49">
            <w:t>Experience</w:t>
          </w:r>
        </w:p>
      </w:docPartBody>
    </w:docPart>
    <w:docPart>
      <w:docPartPr>
        <w:name w:val="1A05E32E07DD444A9ECFCF5E0BFC68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8BBC4C-98A0-42F0-897D-6E36F707B9CB}"/>
      </w:docPartPr>
      <w:docPartBody>
        <w:p w:rsidR="005B0F63" w:rsidRDefault="005F68CC">
          <w:pPr>
            <w:pStyle w:val="1A05E32E07DD444A9ECFCF5E0BFC68AA"/>
          </w:pPr>
          <w:r w:rsidRPr="00457AA3">
            <w:t>Mar 20XX-</w:t>
          </w:r>
          <w:r w:rsidRPr="00457AA3">
            <w:br/>
            <w:t>Jan 20XX</w:t>
          </w:r>
        </w:p>
      </w:docPartBody>
    </w:docPart>
    <w:docPart>
      <w:docPartPr>
        <w:name w:val="0338ED8E95F9EB408F4E9EA11906E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5DAC7-6C59-3C41-B04E-D9A60B90D937}"/>
      </w:docPartPr>
      <w:docPartBody>
        <w:p w:rsidR="00CA26FA" w:rsidRDefault="00ED0F85" w:rsidP="00ED0F85">
          <w:pPr>
            <w:pStyle w:val="0338ED8E95F9EB408F4E9EA11906EB57"/>
          </w:pPr>
          <w:r w:rsidRPr="00457AA3">
            <w:t>Mar 20XX-</w:t>
          </w:r>
          <w:r w:rsidRPr="00457AA3">
            <w:br/>
            <w:t>Jan 20XX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imes New Roman (Headings CS)">
    <w:altName w:val="Times New Roman"/>
    <w:panose1 w:val="020B0604020202020204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C25"/>
    <w:rsid w:val="00056071"/>
    <w:rsid w:val="00304D6B"/>
    <w:rsid w:val="005B0F63"/>
    <w:rsid w:val="005C4EE5"/>
    <w:rsid w:val="005F68CC"/>
    <w:rsid w:val="00690931"/>
    <w:rsid w:val="007B0B93"/>
    <w:rsid w:val="00AA63E1"/>
    <w:rsid w:val="00CA26FA"/>
    <w:rsid w:val="00CC6D73"/>
    <w:rsid w:val="00DC756A"/>
    <w:rsid w:val="00ED0F85"/>
    <w:rsid w:val="00F74D47"/>
    <w:rsid w:val="00FE4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E12E9C8D552421AA7CA5798E095C38D">
    <w:name w:val="6E12E9C8D552421AA7CA5798E095C38D"/>
  </w:style>
  <w:style w:type="paragraph" w:customStyle="1" w:styleId="1A05E32E07DD444A9ECFCF5E0BFC68AA">
    <w:name w:val="1A05E32E07DD444A9ECFCF5E0BFC68AA"/>
  </w:style>
  <w:style w:type="paragraph" w:customStyle="1" w:styleId="0338ED8E95F9EB408F4E9EA11906EB57">
    <w:name w:val="0338ED8E95F9EB408F4E9EA11906EB57"/>
    <w:rsid w:val="00ED0F85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d Invo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BF1E00"/>
      </a:accent1>
      <a:accent2>
        <a:srgbClr val="E6A17E"/>
      </a:accent2>
      <a:accent3>
        <a:srgbClr val="F5DEB9"/>
      </a:accent3>
      <a:accent4>
        <a:srgbClr val="B77D5B"/>
      </a:accent4>
      <a:accent5>
        <a:srgbClr val="DC6400"/>
      </a:accent5>
      <a:accent6>
        <a:srgbClr val="742E14"/>
      </a:accent6>
      <a:hlink>
        <a:srgbClr val="0563C1"/>
      </a:hlink>
      <a:folHlink>
        <a:srgbClr val="954F72"/>
      </a:folHlink>
    </a:clrScheme>
    <a:fontScheme name="Custom 91">
      <a:majorFont>
        <a:latin typeface="Agency FB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134E7FB-4F26-4AD3-9776-A74D9B39B0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8B18DF-AF6D-4733-ADC3-1A359FC5088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E837FAA-7F48-4B26-9FA1-452A5FFF62E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4.xml><?xml version="1.0" encoding="utf-8"?>
<ds:datastoreItem xmlns:ds="http://schemas.openxmlformats.org/officeDocument/2006/customXml" ds:itemID="{F92B5545-C6DB-4085-9421-CD6312983A2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C:\Users\Andrew\AppData\Local\Microsoft\Office\16.0\DTS\en-US{C278B20F-03CA-497C-9012-34F96CFDCA93}\{6E2A3245-6999-45BE-A7E2-77A86F4C5C29}TFa9c0dd13-d04c-48e2-9dfe-0bb02e3ad10ebb448ae5_win32-f303c992199c.dotx</Template>
  <TotalTime>0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2025-10-06T22:03:00Z</dcterms:created>
  <dcterms:modified xsi:type="dcterms:W3CDTF">2025-10-17T22:32:00Z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